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090C5F9D"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2C43B91B" w14:textId="4EEF2498" w:rsidR="00A23725" w:rsidRPr="00C74370" w:rsidRDefault="00FF33FF" w:rsidP="00A23725">
      <w:pPr>
        <w:jc w:val="center"/>
        <w:rPr>
          <w:rFonts w:eastAsiaTheme="majorEastAsia" w:cs="Arial"/>
          <w:b/>
          <w:color w:val="FF000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C74370">
        <w:rPr>
          <w:rFonts w:eastAsiaTheme="majorEastAsia" w:cs="Arial"/>
          <w:b/>
          <w:color w:val="FF0000"/>
          <w:sz w:val="72"/>
          <w:szCs w:val="72"/>
          <w:lang w:eastAsia="ja-JP"/>
        </w:rPr>
        <w:t xml:space="preserve">Sytchampton </w:t>
      </w:r>
      <w:bookmarkStart w:id="4" w:name="_GoBack"/>
      <w:bookmarkEnd w:id="4"/>
      <w:r w:rsidRPr="00C74370">
        <w:rPr>
          <w:rFonts w:eastAsiaTheme="majorEastAsia" w:cs="Arial"/>
          <w:b/>
          <w:color w:val="FF0000"/>
          <w:sz w:val="72"/>
          <w:szCs w:val="72"/>
          <w:lang w:eastAsia="ja-JP"/>
        </w:rPr>
        <w:t>Endowed Primary School</w:t>
      </w: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3265A642" w:rsidR="00A23725" w:rsidRPr="00F165AD" w:rsidRDefault="0063004C"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SEND Policy</w:t>
      </w:r>
    </w:p>
    <w:p w14:paraId="55C48F61" w14:textId="77777777" w:rsidR="00A23725" w:rsidRDefault="00A23725" w:rsidP="00A23725">
      <w:pPr>
        <w:jc w:val="center"/>
        <w:rPr>
          <w:rFonts w:eastAsiaTheme="majorEastAsia" w:cs="Arial"/>
          <w:color w:val="2F5496" w:themeColor="accent1" w:themeShade="BF"/>
          <w:sz w:val="80"/>
          <w:szCs w:val="80"/>
          <w:lang w:val="en-US" w:eastAsia="ja-JP"/>
        </w:rPr>
      </w:pPr>
    </w:p>
    <w:p w14:paraId="70BD4DFB" w14:textId="3E09C118" w:rsidR="00A23725" w:rsidRDefault="00A23725" w:rsidP="00A23725">
      <w:pPr>
        <w:jc w:val="center"/>
        <w:rPr>
          <w:rFonts w:eastAsiaTheme="majorEastAsia" w:cs="Arial"/>
          <w:color w:val="2F5496" w:themeColor="accent1" w:themeShade="BF"/>
          <w:sz w:val="80"/>
          <w:szCs w:val="80"/>
          <w:lang w:val="en-US" w:eastAsia="ja-JP"/>
        </w:rPr>
      </w:pPr>
    </w:p>
    <w:p w14:paraId="29659CE8" w14:textId="37529212" w:rsidR="00A23725" w:rsidRDefault="00A23725" w:rsidP="00A23725">
      <w:pPr>
        <w:jc w:val="center"/>
        <w:rPr>
          <w:rFonts w:eastAsiaTheme="majorEastAsia" w:cs="Arial"/>
          <w:color w:val="2F5496" w:themeColor="accent1" w:themeShade="BF"/>
          <w:sz w:val="80"/>
          <w:szCs w:val="80"/>
          <w:lang w:val="en-US" w:eastAsia="ja-JP"/>
        </w:rPr>
      </w:pPr>
    </w:p>
    <w:p w14:paraId="3A413A89" w14:textId="77777777" w:rsidR="00A23725" w:rsidRDefault="00A23725" w:rsidP="00A2372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289190E9" w:rsidR="00FF33FF" w:rsidRPr="00000162" w:rsidRDefault="00FF33FF" w:rsidP="00A23725">
                            <w:pPr>
                              <w:rPr>
                                <w:rFonts w:cs="Arial"/>
                                <w:sz w:val="20"/>
                              </w:rPr>
                            </w:pPr>
                            <w:r w:rsidRPr="00000162">
                              <w:rPr>
                                <w:rFonts w:cs="Arial"/>
                                <w:sz w:val="20"/>
                              </w:rPr>
                              <w:t xml:space="preserve">Last updated: </w:t>
                            </w:r>
                            <w:r w:rsidR="00FC2416">
                              <w:rPr>
                                <w:rFonts w:cs="Arial"/>
                                <w:sz w:val="20"/>
                              </w:rPr>
                              <w:t>4</w:t>
                            </w:r>
                            <w:r w:rsidR="00FC2416" w:rsidRPr="00FC2416">
                              <w:rPr>
                                <w:rFonts w:cs="Arial"/>
                                <w:sz w:val="20"/>
                                <w:vertAlign w:val="superscript"/>
                              </w:rPr>
                              <w:t>th</w:t>
                            </w:r>
                            <w:r w:rsidR="00FC2416">
                              <w:rPr>
                                <w:rFonts w:cs="Arial"/>
                                <w:sz w:val="20"/>
                              </w:rPr>
                              <w:t xml:space="preserve"> October 2023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" stroked="f">
                <v:textbox>
                  <w:txbxContent>
                    <w:p w14:paraId="36B98B0F" w14:textId="289190E9" w:rsidR="00FF33FF" w:rsidRPr="00000162" w:rsidRDefault="00FF33FF" w:rsidP="00A23725">
                      <w:pPr>
                        <w:rPr>
                          <w:rFonts w:cs="Arial"/>
                          <w:sz w:val="20"/>
                        </w:rPr>
                      </w:pPr>
                      <w:r w:rsidRPr="00000162">
                        <w:rPr>
                          <w:rFonts w:cs="Arial"/>
                          <w:sz w:val="20"/>
                        </w:rPr>
                        <w:t xml:space="preserve">Last updated: </w:t>
                      </w:r>
                      <w:r w:rsidR="00FC2416">
                        <w:rPr>
                          <w:rFonts w:cs="Arial"/>
                          <w:sz w:val="20"/>
                        </w:rPr>
                        <w:t>4</w:t>
                      </w:r>
                      <w:r w:rsidR="00FC2416" w:rsidRPr="00FC2416">
                        <w:rPr>
                          <w:rFonts w:cs="Arial"/>
                          <w:sz w:val="20"/>
                          <w:vertAlign w:val="superscript"/>
                        </w:rPr>
                        <w:t>th</w:t>
                      </w:r>
                      <w:r w:rsidR="00FC2416">
                        <w:rPr>
                          <w:rFonts w:cs="Arial"/>
                          <w:sz w:val="20"/>
                        </w:rPr>
                        <w:t xml:space="preserve"> October 2023</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8E2A06">
          <w:headerReference w:type="first" r:id="rId8"/>
          <w:pgSz w:w="11906" w:h="16838"/>
          <w:pgMar w:top="1440" w:right="1440" w:bottom="1440" w:left="1440" w:header="564"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pPr>
    </w:p>
    <w:p w14:paraId="0E511B7B" w14:textId="4C39910E" w:rsidR="00E37EBE" w:rsidRPr="00A93758" w:rsidRDefault="00B42CB9" w:rsidP="00E37EBE">
      <w:pPr>
        <w:pStyle w:val="TOCHeading"/>
        <w:spacing w:before="0" w:after="120"/>
        <w:rPr>
          <w:rFonts w:asciiTheme="minorHAnsi" w:hAnsiTheme="minorHAnsi" w:cstheme="minorHAnsi"/>
          <w:b/>
          <w:sz w:val="28"/>
          <w:szCs w:val="28"/>
          <w:lang w:val="en-GB"/>
        </w:rPr>
      </w:pPr>
      <w:r w:rsidRPr="00A93758">
        <w:rPr>
          <w:rFonts w:asciiTheme="minorHAnsi" w:hAnsiTheme="minorHAnsi" w:cstheme="minorHAnsi"/>
          <w:b/>
          <w:bCs/>
        </w:rPr>
        <w:lastRenderedPageBreak/>
        <w:t>Contents:</w:t>
      </w:r>
      <w:r w:rsidR="00E37EBE" w:rsidRPr="00A93758">
        <w:rPr>
          <w:rFonts w:asciiTheme="minorHAnsi" w:hAnsiTheme="minorHAnsi" w:cstheme="minorHAnsi"/>
          <w:b/>
          <w:sz w:val="28"/>
          <w:szCs w:val="28"/>
        </w:rPr>
        <w:t xml:space="preserve"> </w:t>
      </w:r>
    </w:p>
    <w:p w14:paraId="589808C3" w14:textId="77777777" w:rsidR="00E37EBE" w:rsidRDefault="00E37EBE" w:rsidP="00E37EBE">
      <w:pPr>
        <w:pStyle w:val="TOC1"/>
        <w:tabs>
          <w:tab w:val="right" w:leader="dot" w:pos="9736"/>
        </w:tabs>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18970780" w:history="1">
        <w:r w:rsidRPr="000467DB">
          <w:rPr>
            <w:rStyle w:val="Hyperlink"/>
            <w:noProof/>
          </w:rPr>
          <w:t>1. Aims and objectives</w:t>
        </w:r>
        <w:r>
          <w:rPr>
            <w:noProof/>
            <w:webHidden/>
          </w:rPr>
          <w:tab/>
        </w:r>
        <w:r>
          <w:rPr>
            <w:noProof/>
            <w:webHidden/>
          </w:rPr>
          <w:fldChar w:fldCharType="begin"/>
        </w:r>
        <w:r>
          <w:rPr>
            <w:noProof/>
            <w:webHidden/>
          </w:rPr>
          <w:instrText xml:space="preserve"> PAGEREF _Toc118970780 \h </w:instrText>
        </w:r>
        <w:r>
          <w:rPr>
            <w:noProof/>
            <w:webHidden/>
          </w:rPr>
        </w:r>
        <w:r>
          <w:rPr>
            <w:noProof/>
            <w:webHidden/>
          </w:rPr>
          <w:fldChar w:fldCharType="separate"/>
        </w:r>
        <w:r>
          <w:rPr>
            <w:noProof/>
            <w:webHidden/>
          </w:rPr>
          <w:t>4</w:t>
        </w:r>
        <w:r>
          <w:rPr>
            <w:noProof/>
            <w:webHidden/>
          </w:rPr>
          <w:fldChar w:fldCharType="end"/>
        </w:r>
      </w:hyperlink>
    </w:p>
    <w:p w14:paraId="5B94FAD4"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81" w:history="1">
        <w:r w:rsidR="00E37EBE" w:rsidRPr="000467DB">
          <w:rPr>
            <w:rStyle w:val="Hyperlink"/>
            <w:noProof/>
          </w:rPr>
          <w:t>2. Vision and values</w:t>
        </w:r>
        <w:r w:rsidR="00E37EBE">
          <w:rPr>
            <w:noProof/>
            <w:webHidden/>
          </w:rPr>
          <w:tab/>
        </w:r>
        <w:r w:rsidR="00E37EBE">
          <w:rPr>
            <w:noProof/>
            <w:webHidden/>
          </w:rPr>
          <w:fldChar w:fldCharType="begin"/>
        </w:r>
        <w:r w:rsidR="00E37EBE">
          <w:rPr>
            <w:noProof/>
            <w:webHidden/>
          </w:rPr>
          <w:instrText xml:space="preserve"> PAGEREF _Toc118970781 \h </w:instrText>
        </w:r>
        <w:r w:rsidR="00E37EBE">
          <w:rPr>
            <w:noProof/>
            <w:webHidden/>
          </w:rPr>
        </w:r>
        <w:r w:rsidR="00E37EBE">
          <w:rPr>
            <w:noProof/>
            <w:webHidden/>
          </w:rPr>
          <w:fldChar w:fldCharType="separate"/>
        </w:r>
        <w:r w:rsidR="00E37EBE">
          <w:rPr>
            <w:noProof/>
            <w:webHidden/>
          </w:rPr>
          <w:t>4</w:t>
        </w:r>
        <w:r w:rsidR="00E37EBE">
          <w:rPr>
            <w:noProof/>
            <w:webHidden/>
          </w:rPr>
          <w:fldChar w:fldCharType="end"/>
        </w:r>
      </w:hyperlink>
    </w:p>
    <w:p w14:paraId="7D67769F"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82" w:history="1">
        <w:r w:rsidR="00E37EBE" w:rsidRPr="000467DB">
          <w:rPr>
            <w:rStyle w:val="Hyperlink"/>
            <w:noProof/>
          </w:rPr>
          <w:t>3. Legislation and guidance</w:t>
        </w:r>
        <w:r w:rsidR="00E37EBE">
          <w:rPr>
            <w:noProof/>
            <w:webHidden/>
          </w:rPr>
          <w:tab/>
        </w:r>
        <w:r w:rsidR="00E37EBE">
          <w:rPr>
            <w:noProof/>
            <w:webHidden/>
          </w:rPr>
          <w:fldChar w:fldCharType="begin"/>
        </w:r>
        <w:r w:rsidR="00E37EBE">
          <w:rPr>
            <w:noProof/>
            <w:webHidden/>
          </w:rPr>
          <w:instrText xml:space="preserve"> PAGEREF _Toc118970782 \h </w:instrText>
        </w:r>
        <w:r w:rsidR="00E37EBE">
          <w:rPr>
            <w:noProof/>
            <w:webHidden/>
          </w:rPr>
        </w:r>
        <w:r w:rsidR="00E37EBE">
          <w:rPr>
            <w:noProof/>
            <w:webHidden/>
          </w:rPr>
          <w:fldChar w:fldCharType="separate"/>
        </w:r>
        <w:r w:rsidR="00E37EBE">
          <w:rPr>
            <w:noProof/>
            <w:webHidden/>
          </w:rPr>
          <w:t>4</w:t>
        </w:r>
        <w:r w:rsidR="00E37EBE">
          <w:rPr>
            <w:noProof/>
            <w:webHidden/>
          </w:rPr>
          <w:fldChar w:fldCharType="end"/>
        </w:r>
      </w:hyperlink>
    </w:p>
    <w:p w14:paraId="053EA947"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83" w:history="1">
        <w:r w:rsidR="00E37EBE" w:rsidRPr="000467DB">
          <w:rPr>
            <w:rStyle w:val="Hyperlink"/>
            <w:noProof/>
          </w:rPr>
          <w:t>4. Inclusion and equal opportunities</w:t>
        </w:r>
        <w:r w:rsidR="00E37EBE">
          <w:rPr>
            <w:noProof/>
            <w:webHidden/>
          </w:rPr>
          <w:tab/>
        </w:r>
        <w:r w:rsidR="00E37EBE">
          <w:rPr>
            <w:noProof/>
            <w:webHidden/>
          </w:rPr>
          <w:fldChar w:fldCharType="begin"/>
        </w:r>
        <w:r w:rsidR="00E37EBE">
          <w:rPr>
            <w:noProof/>
            <w:webHidden/>
          </w:rPr>
          <w:instrText xml:space="preserve"> PAGEREF _Toc118970783 \h </w:instrText>
        </w:r>
        <w:r w:rsidR="00E37EBE">
          <w:rPr>
            <w:noProof/>
            <w:webHidden/>
          </w:rPr>
        </w:r>
        <w:r w:rsidR="00E37EBE">
          <w:rPr>
            <w:noProof/>
            <w:webHidden/>
          </w:rPr>
          <w:fldChar w:fldCharType="separate"/>
        </w:r>
        <w:r w:rsidR="00E37EBE">
          <w:rPr>
            <w:noProof/>
            <w:webHidden/>
          </w:rPr>
          <w:t>5</w:t>
        </w:r>
        <w:r w:rsidR="00E37EBE">
          <w:rPr>
            <w:noProof/>
            <w:webHidden/>
          </w:rPr>
          <w:fldChar w:fldCharType="end"/>
        </w:r>
      </w:hyperlink>
    </w:p>
    <w:p w14:paraId="4FF0B17A"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84" w:history="1">
        <w:r w:rsidR="00E37EBE" w:rsidRPr="000467DB">
          <w:rPr>
            <w:rStyle w:val="Hyperlink"/>
            <w:noProof/>
          </w:rPr>
          <w:t>5. Definitions</w:t>
        </w:r>
        <w:r w:rsidR="00E37EBE">
          <w:rPr>
            <w:noProof/>
            <w:webHidden/>
          </w:rPr>
          <w:tab/>
        </w:r>
        <w:r w:rsidR="00E37EBE">
          <w:rPr>
            <w:noProof/>
            <w:webHidden/>
          </w:rPr>
          <w:fldChar w:fldCharType="begin"/>
        </w:r>
        <w:r w:rsidR="00E37EBE">
          <w:rPr>
            <w:noProof/>
            <w:webHidden/>
          </w:rPr>
          <w:instrText xml:space="preserve"> PAGEREF _Toc118970784 \h </w:instrText>
        </w:r>
        <w:r w:rsidR="00E37EBE">
          <w:rPr>
            <w:noProof/>
            <w:webHidden/>
          </w:rPr>
        </w:r>
        <w:r w:rsidR="00E37EBE">
          <w:rPr>
            <w:noProof/>
            <w:webHidden/>
          </w:rPr>
          <w:fldChar w:fldCharType="separate"/>
        </w:r>
        <w:r w:rsidR="00E37EBE">
          <w:rPr>
            <w:noProof/>
            <w:webHidden/>
          </w:rPr>
          <w:t>5</w:t>
        </w:r>
        <w:r w:rsidR="00E37EBE">
          <w:rPr>
            <w:noProof/>
            <w:webHidden/>
          </w:rPr>
          <w:fldChar w:fldCharType="end"/>
        </w:r>
      </w:hyperlink>
    </w:p>
    <w:p w14:paraId="5FD5875C"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85" w:history="1">
        <w:r w:rsidR="00E37EBE" w:rsidRPr="000467DB">
          <w:rPr>
            <w:rStyle w:val="Hyperlink"/>
            <w:noProof/>
          </w:rPr>
          <w:t>6. Roles and responsibilities</w:t>
        </w:r>
        <w:r w:rsidR="00E37EBE">
          <w:rPr>
            <w:noProof/>
            <w:webHidden/>
          </w:rPr>
          <w:tab/>
        </w:r>
        <w:r w:rsidR="00E37EBE">
          <w:rPr>
            <w:noProof/>
            <w:webHidden/>
          </w:rPr>
          <w:fldChar w:fldCharType="begin"/>
        </w:r>
        <w:r w:rsidR="00E37EBE">
          <w:rPr>
            <w:noProof/>
            <w:webHidden/>
          </w:rPr>
          <w:instrText xml:space="preserve"> PAGEREF _Toc118970785 \h </w:instrText>
        </w:r>
        <w:r w:rsidR="00E37EBE">
          <w:rPr>
            <w:noProof/>
            <w:webHidden/>
          </w:rPr>
        </w:r>
        <w:r w:rsidR="00E37EBE">
          <w:rPr>
            <w:noProof/>
            <w:webHidden/>
          </w:rPr>
          <w:fldChar w:fldCharType="separate"/>
        </w:r>
        <w:r w:rsidR="00E37EBE">
          <w:rPr>
            <w:noProof/>
            <w:webHidden/>
          </w:rPr>
          <w:t>6</w:t>
        </w:r>
        <w:r w:rsidR="00E37EBE">
          <w:rPr>
            <w:noProof/>
            <w:webHidden/>
          </w:rPr>
          <w:fldChar w:fldCharType="end"/>
        </w:r>
      </w:hyperlink>
    </w:p>
    <w:p w14:paraId="1DB6BFCC"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86" w:history="1">
        <w:r w:rsidR="00E37EBE" w:rsidRPr="000467DB">
          <w:rPr>
            <w:rStyle w:val="Hyperlink"/>
            <w:noProof/>
          </w:rPr>
          <w:t>7. SEN information report</w:t>
        </w:r>
        <w:r w:rsidR="00E37EBE">
          <w:rPr>
            <w:noProof/>
            <w:webHidden/>
          </w:rPr>
          <w:tab/>
        </w:r>
        <w:r w:rsidR="00E37EBE">
          <w:rPr>
            <w:noProof/>
            <w:webHidden/>
          </w:rPr>
          <w:fldChar w:fldCharType="begin"/>
        </w:r>
        <w:r w:rsidR="00E37EBE">
          <w:rPr>
            <w:noProof/>
            <w:webHidden/>
          </w:rPr>
          <w:instrText xml:space="preserve"> PAGEREF _Toc118970786 \h </w:instrText>
        </w:r>
        <w:r w:rsidR="00E37EBE">
          <w:rPr>
            <w:noProof/>
            <w:webHidden/>
          </w:rPr>
        </w:r>
        <w:r w:rsidR="00E37EBE">
          <w:rPr>
            <w:noProof/>
            <w:webHidden/>
          </w:rPr>
          <w:fldChar w:fldCharType="separate"/>
        </w:r>
        <w:r w:rsidR="00E37EBE">
          <w:rPr>
            <w:noProof/>
            <w:webHidden/>
          </w:rPr>
          <w:t>9</w:t>
        </w:r>
        <w:r w:rsidR="00E37EBE">
          <w:rPr>
            <w:noProof/>
            <w:webHidden/>
          </w:rPr>
          <w:fldChar w:fldCharType="end"/>
        </w:r>
      </w:hyperlink>
    </w:p>
    <w:p w14:paraId="06E8B3C1"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87" w:history="1">
        <w:r w:rsidR="00E37EBE" w:rsidRPr="000467DB">
          <w:rPr>
            <w:rStyle w:val="Hyperlink"/>
            <w:noProof/>
          </w:rPr>
          <w:t>8. Our approach to SEND support</w:t>
        </w:r>
        <w:r w:rsidR="00E37EBE">
          <w:rPr>
            <w:noProof/>
            <w:webHidden/>
          </w:rPr>
          <w:tab/>
        </w:r>
        <w:r w:rsidR="00E37EBE">
          <w:rPr>
            <w:noProof/>
            <w:webHidden/>
          </w:rPr>
          <w:fldChar w:fldCharType="begin"/>
        </w:r>
        <w:r w:rsidR="00E37EBE">
          <w:rPr>
            <w:noProof/>
            <w:webHidden/>
          </w:rPr>
          <w:instrText xml:space="preserve"> PAGEREF _Toc118970787 \h </w:instrText>
        </w:r>
        <w:r w:rsidR="00E37EBE">
          <w:rPr>
            <w:noProof/>
            <w:webHidden/>
          </w:rPr>
        </w:r>
        <w:r w:rsidR="00E37EBE">
          <w:rPr>
            <w:noProof/>
            <w:webHidden/>
          </w:rPr>
          <w:fldChar w:fldCharType="separate"/>
        </w:r>
        <w:r w:rsidR="00E37EBE">
          <w:rPr>
            <w:noProof/>
            <w:webHidden/>
          </w:rPr>
          <w:t>9</w:t>
        </w:r>
        <w:r w:rsidR="00E37EBE">
          <w:rPr>
            <w:noProof/>
            <w:webHidden/>
          </w:rPr>
          <w:fldChar w:fldCharType="end"/>
        </w:r>
      </w:hyperlink>
    </w:p>
    <w:p w14:paraId="2844A0E5"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88" w:history="1">
        <w:r w:rsidR="00E37EBE" w:rsidRPr="000467DB">
          <w:rPr>
            <w:rStyle w:val="Hyperlink"/>
            <w:noProof/>
          </w:rPr>
          <w:t>9. Expertise and training of staff</w:t>
        </w:r>
        <w:r w:rsidR="00E37EBE">
          <w:rPr>
            <w:noProof/>
            <w:webHidden/>
          </w:rPr>
          <w:tab/>
        </w:r>
        <w:r w:rsidR="00E37EBE">
          <w:rPr>
            <w:noProof/>
            <w:webHidden/>
          </w:rPr>
          <w:fldChar w:fldCharType="begin"/>
        </w:r>
        <w:r w:rsidR="00E37EBE">
          <w:rPr>
            <w:noProof/>
            <w:webHidden/>
          </w:rPr>
          <w:instrText xml:space="preserve"> PAGEREF _Toc118970788 \h </w:instrText>
        </w:r>
        <w:r w:rsidR="00E37EBE">
          <w:rPr>
            <w:noProof/>
            <w:webHidden/>
          </w:rPr>
        </w:r>
        <w:r w:rsidR="00E37EBE">
          <w:rPr>
            <w:noProof/>
            <w:webHidden/>
          </w:rPr>
          <w:fldChar w:fldCharType="separate"/>
        </w:r>
        <w:r w:rsidR="00E37EBE">
          <w:rPr>
            <w:noProof/>
            <w:webHidden/>
          </w:rPr>
          <w:t>12</w:t>
        </w:r>
        <w:r w:rsidR="00E37EBE">
          <w:rPr>
            <w:noProof/>
            <w:webHidden/>
          </w:rPr>
          <w:fldChar w:fldCharType="end"/>
        </w:r>
      </w:hyperlink>
    </w:p>
    <w:p w14:paraId="6BDD4A5B"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89" w:history="1">
        <w:r w:rsidR="00E37EBE" w:rsidRPr="000467DB">
          <w:rPr>
            <w:rStyle w:val="Hyperlink"/>
            <w:noProof/>
          </w:rPr>
          <w:t>10. Links with external professional agencies</w:t>
        </w:r>
        <w:r w:rsidR="00E37EBE">
          <w:rPr>
            <w:noProof/>
            <w:webHidden/>
          </w:rPr>
          <w:tab/>
        </w:r>
        <w:r w:rsidR="00E37EBE">
          <w:rPr>
            <w:noProof/>
            <w:webHidden/>
          </w:rPr>
          <w:fldChar w:fldCharType="begin"/>
        </w:r>
        <w:r w:rsidR="00E37EBE">
          <w:rPr>
            <w:noProof/>
            <w:webHidden/>
          </w:rPr>
          <w:instrText xml:space="preserve"> PAGEREF _Toc118970789 \h </w:instrText>
        </w:r>
        <w:r w:rsidR="00E37EBE">
          <w:rPr>
            <w:noProof/>
            <w:webHidden/>
          </w:rPr>
        </w:r>
        <w:r w:rsidR="00E37EBE">
          <w:rPr>
            <w:noProof/>
            <w:webHidden/>
          </w:rPr>
          <w:fldChar w:fldCharType="separate"/>
        </w:r>
        <w:r w:rsidR="00E37EBE">
          <w:rPr>
            <w:noProof/>
            <w:webHidden/>
          </w:rPr>
          <w:t>12</w:t>
        </w:r>
        <w:r w:rsidR="00E37EBE">
          <w:rPr>
            <w:noProof/>
            <w:webHidden/>
          </w:rPr>
          <w:fldChar w:fldCharType="end"/>
        </w:r>
      </w:hyperlink>
    </w:p>
    <w:p w14:paraId="237A64BE"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90" w:history="1">
        <w:r w:rsidR="00E37EBE" w:rsidRPr="000467DB">
          <w:rPr>
            <w:rStyle w:val="Hyperlink"/>
            <w:noProof/>
          </w:rPr>
          <w:t>11. Admission and accessibility arrangements</w:t>
        </w:r>
        <w:r w:rsidR="00E37EBE">
          <w:rPr>
            <w:noProof/>
            <w:webHidden/>
          </w:rPr>
          <w:tab/>
        </w:r>
        <w:r w:rsidR="00E37EBE">
          <w:rPr>
            <w:noProof/>
            <w:webHidden/>
          </w:rPr>
          <w:fldChar w:fldCharType="begin"/>
        </w:r>
        <w:r w:rsidR="00E37EBE">
          <w:rPr>
            <w:noProof/>
            <w:webHidden/>
          </w:rPr>
          <w:instrText xml:space="preserve"> PAGEREF _Toc118970790 \h </w:instrText>
        </w:r>
        <w:r w:rsidR="00E37EBE">
          <w:rPr>
            <w:noProof/>
            <w:webHidden/>
          </w:rPr>
        </w:r>
        <w:r w:rsidR="00E37EBE">
          <w:rPr>
            <w:noProof/>
            <w:webHidden/>
          </w:rPr>
          <w:fldChar w:fldCharType="separate"/>
        </w:r>
        <w:r w:rsidR="00E37EBE">
          <w:rPr>
            <w:noProof/>
            <w:webHidden/>
          </w:rPr>
          <w:t>12</w:t>
        </w:r>
        <w:r w:rsidR="00E37EBE">
          <w:rPr>
            <w:noProof/>
            <w:webHidden/>
          </w:rPr>
          <w:fldChar w:fldCharType="end"/>
        </w:r>
      </w:hyperlink>
    </w:p>
    <w:p w14:paraId="2977A537"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91" w:history="1">
        <w:r w:rsidR="00E37EBE" w:rsidRPr="000467DB">
          <w:rPr>
            <w:rStyle w:val="Hyperlink"/>
            <w:noProof/>
          </w:rPr>
          <w:t>12. Complaints about SEND provision</w:t>
        </w:r>
        <w:r w:rsidR="00E37EBE">
          <w:rPr>
            <w:noProof/>
            <w:webHidden/>
          </w:rPr>
          <w:tab/>
        </w:r>
        <w:r w:rsidR="00E37EBE">
          <w:rPr>
            <w:noProof/>
            <w:webHidden/>
          </w:rPr>
          <w:fldChar w:fldCharType="begin"/>
        </w:r>
        <w:r w:rsidR="00E37EBE">
          <w:rPr>
            <w:noProof/>
            <w:webHidden/>
          </w:rPr>
          <w:instrText xml:space="preserve"> PAGEREF _Toc118970791 \h </w:instrText>
        </w:r>
        <w:r w:rsidR="00E37EBE">
          <w:rPr>
            <w:noProof/>
            <w:webHidden/>
          </w:rPr>
        </w:r>
        <w:r w:rsidR="00E37EBE">
          <w:rPr>
            <w:noProof/>
            <w:webHidden/>
          </w:rPr>
          <w:fldChar w:fldCharType="separate"/>
        </w:r>
        <w:r w:rsidR="00E37EBE">
          <w:rPr>
            <w:noProof/>
            <w:webHidden/>
          </w:rPr>
          <w:t>13</w:t>
        </w:r>
        <w:r w:rsidR="00E37EBE">
          <w:rPr>
            <w:noProof/>
            <w:webHidden/>
          </w:rPr>
          <w:fldChar w:fldCharType="end"/>
        </w:r>
      </w:hyperlink>
    </w:p>
    <w:p w14:paraId="6E0A00CD"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92" w:history="1">
        <w:r w:rsidR="00E37EBE" w:rsidRPr="000467DB">
          <w:rPr>
            <w:rStyle w:val="Hyperlink"/>
            <w:noProof/>
          </w:rPr>
          <w:t>13. Monitoring and evaluation arrangements</w:t>
        </w:r>
        <w:r w:rsidR="00E37EBE">
          <w:rPr>
            <w:noProof/>
            <w:webHidden/>
          </w:rPr>
          <w:tab/>
        </w:r>
        <w:r w:rsidR="00E37EBE">
          <w:rPr>
            <w:noProof/>
            <w:webHidden/>
          </w:rPr>
          <w:fldChar w:fldCharType="begin"/>
        </w:r>
        <w:r w:rsidR="00E37EBE">
          <w:rPr>
            <w:noProof/>
            <w:webHidden/>
          </w:rPr>
          <w:instrText xml:space="preserve"> PAGEREF _Toc118970792 \h </w:instrText>
        </w:r>
        <w:r w:rsidR="00E37EBE">
          <w:rPr>
            <w:noProof/>
            <w:webHidden/>
          </w:rPr>
        </w:r>
        <w:r w:rsidR="00E37EBE">
          <w:rPr>
            <w:noProof/>
            <w:webHidden/>
          </w:rPr>
          <w:fldChar w:fldCharType="separate"/>
        </w:r>
        <w:r w:rsidR="00E37EBE">
          <w:rPr>
            <w:noProof/>
            <w:webHidden/>
          </w:rPr>
          <w:t>13</w:t>
        </w:r>
        <w:r w:rsidR="00E37EBE">
          <w:rPr>
            <w:noProof/>
            <w:webHidden/>
          </w:rPr>
          <w:fldChar w:fldCharType="end"/>
        </w:r>
      </w:hyperlink>
    </w:p>
    <w:p w14:paraId="10CD9FCD" w14:textId="77777777" w:rsidR="00E37EBE" w:rsidRDefault="00BB6DB2" w:rsidP="00E37EBE">
      <w:pPr>
        <w:pStyle w:val="TOC1"/>
        <w:tabs>
          <w:tab w:val="right" w:leader="dot" w:pos="9736"/>
        </w:tabs>
        <w:rPr>
          <w:rFonts w:ascii="Calibri" w:eastAsia="Times New Roman" w:hAnsi="Calibri"/>
          <w:noProof/>
          <w:sz w:val="22"/>
          <w:szCs w:val="22"/>
          <w:lang w:val="en-GB" w:eastAsia="en-GB"/>
        </w:rPr>
      </w:pPr>
      <w:hyperlink w:anchor="_Toc118970793" w:history="1">
        <w:r w:rsidR="00E37EBE" w:rsidRPr="000467DB">
          <w:rPr>
            <w:rStyle w:val="Hyperlink"/>
            <w:noProof/>
          </w:rPr>
          <w:t>14. Links with other policies and documents</w:t>
        </w:r>
        <w:r w:rsidR="00E37EBE">
          <w:rPr>
            <w:noProof/>
            <w:webHidden/>
          </w:rPr>
          <w:tab/>
        </w:r>
        <w:r w:rsidR="00E37EBE">
          <w:rPr>
            <w:noProof/>
            <w:webHidden/>
          </w:rPr>
          <w:fldChar w:fldCharType="begin"/>
        </w:r>
        <w:r w:rsidR="00E37EBE">
          <w:rPr>
            <w:noProof/>
            <w:webHidden/>
          </w:rPr>
          <w:instrText xml:space="preserve"> PAGEREF _Toc118970793 \h </w:instrText>
        </w:r>
        <w:r w:rsidR="00E37EBE">
          <w:rPr>
            <w:noProof/>
            <w:webHidden/>
          </w:rPr>
        </w:r>
        <w:r w:rsidR="00E37EBE">
          <w:rPr>
            <w:noProof/>
            <w:webHidden/>
          </w:rPr>
          <w:fldChar w:fldCharType="separate"/>
        </w:r>
        <w:r w:rsidR="00E37EBE">
          <w:rPr>
            <w:noProof/>
            <w:webHidden/>
          </w:rPr>
          <w:t>14</w:t>
        </w:r>
        <w:r w:rsidR="00E37EBE">
          <w:rPr>
            <w:noProof/>
            <w:webHidden/>
          </w:rPr>
          <w:fldChar w:fldCharType="end"/>
        </w:r>
      </w:hyperlink>
    </w:p>
    <w:p w14:paraId="3B784188" w14:textId="77777777" w:rsidR="00E37EBE" w:rsidRPr="00181CF6" w:rsidRDefault="00E37EBE" w:rsidP="00E37EBE">
      <w:r>
        <w:rPr>
          <w:b/>
          <w:bCs/>
          <w:noProof/>
        </w:rPr>
        <w:fldChar w:fldCharType="end"/>
      </w:r>
    </w:p>
    <w:p w14:paraId="0F76D1E1" w14:textId="69A550D1" w:rsidR="00E37EBE" w:rsidRPr="00181CF6" w:rsidRDefault="00E37EBE" w:rsidP="00E37EBE">
      <w:pPr>
        <w:pStyle w:val="1bodycopy10pt"/>
        <w:rPr>
          <w:rFonts w:cs="Arial"/>
          <w:noProof/>
          <w:szCs w:val="20"/>
        </w:rPr>
      </w:pPr>
      <w:r>
        <w:rPr>
          <w:noProof/>
          <w:lang w:val="en-GB" w:eastAsia="en-GB"/>
        </w:rPr>
        <mc:AlternateContent>
          <mc:Choice Requires="wps">
            <w:drawing>
              <wp:anchor distT="4294967294" distB="4294967294" distL="114300" distR="114300" simplePos="0" relativeHeight="251671040" behindDoc="0" locked="0" layoutInCell="1" allowOverlap="1" wp14:anchorId="03B693CF" wp14:editId="5570F64A">
                <wp:simplePos x="0" y="0"/>
                <wp:positionH relativeFrom="column">
                  <wp:posOffset>0</wp:posOffset>
                </wp:positionH>
                <wp:positionV relativeFrom="paragraph">
                  <wp:posOffset>-1</wp:posOffset>
                </wp:positionV>
                <wp:extent cx="6158865" cy="0"/>
                <wp:effectExtent l="0" t="0" r="3238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356B03" id="Straight Connector 2" o:spid="_x0000_s1026" style="position:absolute;flip:y;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" strokecolor="#12263f" strokeweight="1pt">
                <v:stroke joinstyle="miter"/>
                <o:lock v:ext="edit" shapetype="f"/>
              </v:line>
            </w:pict>
          </mc:Fallback>
        </mc:AlternateContent>
      </w:r>
    </w:p>
    <w:p w14:paraId="41AE618A" w14:textId="58FDB23C" w:rsidR="00E37EBE" w:rsidRDefault="00E37EBE" w:rsidP="00E37EBE">
      <w:pPr>
        <w:pStyle w:val="Heading10"/>
        <w:numPr>
          <w:ilvl w:val="0"/>
          <w:numId w:val="0"/>
        </w:numPr>
      </w:pPr>
      <w:bookmarkStart w:id="7" w:name="_Toc55899048"/>
    </w:p>
    <w:p w14:paraId="17AB7B7F" w14:textId="28AD667E" w:rsidR="00E37EBE" w:rsidRDefault="00E37EBE" w:rsidP="00E37EBE"/>
    <w:p w14:paraId="1F41C1D2" w14:textId="095F3E95" w:rsidR="00E37EBE" w:rsidRDefault="00E37EBE" w:rsidP="00E37EBE"/>
    <w:p w14:paraId="25F09480" w14:textId="197DB916" w:rsidR="00E37EBE" w:rsidRDefault="00E37EBE" w:rsidP="00E37EBE"/>
    <w:p w14:paraId="07323885" w14:textId="2CAEEA49" w:rsidR="00E37EBE" w:rsidRDefault="00E37EBE" w:rsidP="00E37EBE"/>
    <w:p w14:paraId="4D5EAD30" w14:textId="4426ECE5" w:rsidR="00E37EBE" w:rsidRDefault="00E37EBE" w:rsidP="00E37EBE"/>
    <w:p w14:paraId="245ADA98" w14:textId="4C80C50C" w:rsidR="00E37EBE" w:rsidRDefault="00E37EBE" w:rsidP="00E37EBE"/>
    <w:p w14:paraId="0314304F" w14:textId="388DFD19" w:rsidR="00E37EBE" w:rsidRDefault="00E37EBE" w:rsidP="00E37EBE"/>
    <w:p w14:paraId="3A337CFB" w14:textId="644E6BF1" w:rsidR="00E37EBE" w:rsidRDefault="00E37EBE" w:rsidP="00E37EBE"/>
    <w:p w14:paraId="2F8FF6AF" w14:textId="40F77443" w:rsidR="00E37EBE" w:rsidRDefault="00E37EBE" w:rsidP="00E37EBE"/>
    <w:p w14:paraId="7033FC43" w14:textId="156192F3" w:rsidR="00E37EBE" w:rsidRDefault="00E37EBE" w:rsidP="00E37EBE"/>
    <w:p w14:paraId="5B4F2A73" w14:textId="071C6422" w:rsidR="00E37EBE" w:rsidRDefault="00E37EBE" w:rsidP="00E37EBE"/>
    <w:p w14:paraId="673A2479" w14:textId="3C9611AB" w:rsidR="00E37EBE" w:rsidRDefault="00E37EBE" w:rsidP="00E37EBE"/>
    <w:p w14:paraId="6430B38C" w14:textId="3B64E750" w:rsidR="00E37EBE" w:rsidRDefault="00E37EBE" w:rsidP="00E37EBE"/>
    <w:p w14:paraId="290ABFA8" w14:textId="1C675079" w:rsidR="00E37EBE" w:rsidRDefault="00E37EBE" w:rsidP="00E37EBE"/>
    <w:p w14:paraId="4286ED86" w14:textId="77777777" w:rsidR="00E37EBE" w:rsidRPr="00E37EBE" w:rsidRDefault="00E37EBE" w:rsidP="00E37EBE"/>
    <w:p w14:paraId="59E0AFEA" w14:textId="77777777" w:rsidR="00E37EBE" w:rsidRPr="00181CF6" w:rsidRDefault="00E37EBE" w:rsidP="00E37EBE">
      <w:pPr>
        <w:pStyle w:val="Heading10"/>
        <w:numPr>
          <w:ilvl w:val="0"/>
          <w:numId w:val="0"/>
        </w:numPr>
      </w:pPr>
      <w:bookmarkStart w:id="8" w:name="_Toc118970780"/>
      <w:r w:rsidRPr="00181CF6">
        <w:lastRenderedPageBreak/>
        <w:t>1. Aims</w:t>
      </w:r>
      <w:bookmarkEnd w:id="7"/>
      <w:r>
        <w:t xml:space="preserve"> and objectives</w:t>
      </w:r>
      <w:bookmarkEnd w:id="8"/>
    </w:p>
    <w:p w14:paraId="1BC99A79" w14:textId="77777777" w:rsidR="00E37EBE" w:rsidRDefault="00E37EBE" w:rsidP="00E37EBE">
      <w:pPr>
        <w:pStyle w:val="1bodycopy10pt"/>
      </w:pPr>
      <w:r w:rsidRPr="00181CF6">
        <w:t xml:space="preserve">Our </w:t>
      </w:r>
      <w:r>
        <w:t>special educational needs and disabilities (</w:t>
      </w:r>
      <w:r w:rsidRPr="00181CF6">
        <w:t>SEND</w:t>
      </w:r>
      <w:r>
        <w:t>)</w:t>
      </w:r>
      <w:r w:rsidRPr="00181CF6">
        <w:t xml:space="preserve"> policy aims to: </w:t>
      </w:r>
    </w:p>
    <w:p w14:paraId="17EA937D" w14:textId="77777777" w:rsidR="00E37EBE" w:rsidRDefault="00E37EBE" w:rsidP="00E37EBE">
      <w:pPr>
        <w:pStyle w:val="4Bulletedcopyblue"/>
      </w:pPr>
      <w:bookmarkStart w:id="9" w:name="_Hlk116658533"/>
      <w:r>
        <w:t xml:space="preserve">Make sure our school fully implements national legislation and guidance regarding pupils with SEND </w:t>
      </w:r>
    </w:p>
    <w:p w14:paraId="1D28E64C" w14:textId="77777777" w:rsidR="00E37EBE" w:rsidRDefault="00E37EBE" w:rsidP="00E37EBE">
      <w:pPr>
        <w:pStyle w:val="4Bulletedcopyblue"/>
      </w:pPr>
      <w:bookmarkStart w:id="10" w:name="_Hlk116658579"/>
      <w:bookmarkEnd w:id="9"/>
      <w:r w:rsidRPr="00181CF6">
        <w:t>Set out how our school will</w:t>
      </w:r>
      <w:r>
        <w:t>:</w:t>
      </w:r>
      <w:r w:rsidRPr="00181CF6">
        <w:t xml:space="preserve"> </w:t>
      </w:r>
    </w:p>
    <w:p w14:paraId="4517BAD0" w14:textId="77777777" w:rsidR="00E37EBE" w:rsidRDefault="00E37EBE" w:rsidP="00E37EBE">
      <w:pPr>
        <w:pStyle w:val="4Bulletedcopyblue"/>
        <w:numPr>
          <w:ilvl w:val="1"/>
          <w:numId w:val="44"/>
        </w:numPr>
      </w:pPr>
      <w:r>
        <w:t>S</w:t>
      </w:r>
      <w:r w:rsidRPr="00181CF6">
        <w:t>upport and make provision for pupils with special educational needs</w:t>
      </w:r>
      <w:r>
        <w:t xml:space="preserve"> and disabilities</w:t>
      </w:r>
      <w:r w:rsidRPr="00181CF6">
        <w:t xml:space="preserve"> </w:t>
      </w:r>
    </w:p>
    <w:p w14:paraId="3A66A929" w14:textId="7A38ECED" w:rsidR="00E37EBE" w:rsidRDefault="00E37EBE" w:rsidP="00E37EBE">
      <w:pPr>
        <w:pStyle w:val="4Bulletedcopyblue"/>
        <w:numPr>
          <w:ilvl w:val="1"/>
          <w:numId w:val="44"/>
        </w:numPr>
      </w:pPr>
      <w:r>
        <w:t>Provide pupils with SEND access to all aspects of school life</w:t>
      </w:r>
      <w:bookmarkStart w:id="11" w:name="_Hlk116909469"/>
      <w:bookmarkStart w:id="12" w:name="_Hlk116909354"/>
      <w:r w:rsidR="0097292C">
        <w:t xml:space="preserve"> </w:t>
      </w:r>
      <w:r>
        <w:t>so they can engage in the activities of the school alongside pupils who do not have SEND</w:t>
      </w:r>
      <w:bookmarkEnd w:id="11"/>
    </w:p>
    <w:p w14:paraId="0F745D71" w14:textId="77777777" w:rsidR="00E37EBE" w:rsidRDefault="00E37EBE" w:rsidP="00E37EBE">
      <w:pPr>
        <w:pStyle w:val="4Bulletedcopyblue"/>
        <w:numPr>
          <w:ilvl w:val="1"/>
          <w:numId w:val="44"/>
        </w:numPr>
      </w:pPr>
      <w:r>
        <w:t>Help pupils with SEND fulfil their aspirations and achieve their best</w:t>
      </w:r>
    </w:p>
    <w:p w14:paraId="7E317FD4" w14:textId="77777777" w:rsidR="00E37EBE" w:rsidRDefault="00E37EBE" w:rsidP="00E37EBE">
      <w:pPr>
        <w:pStyle w:val="4Bulletedcopyblue"/>
        <w:numPr>
          <w:ilvl w:val="1"/>
          <w:numId w:val="44"/>
        </w:numPr>
      </w:pPr>
      <w:r>
        <w:t>Help pupils with SEND become confident individuals living fulfilling lives</w:t>
      </w:r>
    </w:p>
    <w:p w14:paraId="0047BD52" w14:textId="77777777" w:rsidR="00E37EBE" w:rsidRPr="00181CF6" w:rsidRDefault="00E37EBE" w:rsidP="00E37EBE">
      <w:pPr>
        <w:pStyle w:val="4Bulletedcopyblue"/>
        <w:numPr>
          <w:ilvl w:val="1"/>
          <w:numId w:val="44"/>
        </w:numPr>
      </w:pPr>
      <w:bookmarkStart w:id="13" w:name="_Hlk116909588"/>
      <w:r>
        <w:t>Communicate with pupils with SEND and their parents or carers and involve them in discussions and decisions about support and provision for the pupil</w:t>
      </w:r>
    </w:p>
    <w:bookmarkEnd w:id="10"/>
    <w:bookmarkEnd w:id="12"/>
    <w:bookmarkEnd w:id="13"/>
    <w:p w14:paraId="5B36940E" w14:textId="77777777" w:rsidR="00E37EBE" w:rsidRDefault="00E37EBE" w:rsidP="00E37EBE">
      <w:pPr>
        <w:pStyle w:val="4Bulletedcopyblue"/>
      </w:pPr>
      <w:r w:rsidRPr="00181CF6">
        <w:t>Explain the roles and responsibilities of everyone involved in providing for pupi</w:t>
      </w:r>
      <w:r>
        <w:t>ls with SEND</w:t>
      </w:r>
    </w:p>
    <w:p w14:paraId="57DACFCD" w14:textId="77777777" w:rsidR="00E37EBE" w:rsidRDefault="00E37EBE" w:rsidP="00E37EBE">
      <w:pPr>
        <w:pStyle w:val="4Bulletedcopyblue"/>
      </w:pPr>
      <w:bookmarkStart w:id="14" w:name="_Hlk116909524"/>
      <w:r>
        <w:t>Communicate with, and involve, pupils with SEND and their parents or carers in discussions and decisions about support and provision for the pupil</w:t>
      </w:r>
    </w:p>
    <w:bookmarkEnd w:id="14"/>
    <w:p w14:paraId="0062D739" w14:textId="4B4F27E2" w:rsidR="00E37EBE" w:rsidRDefault="00E37EBE" w:rsidP="00E37EBE">
      <w:pPr>
        <w:pStyle w:val="4Bulletedcopyblue"/>
      </w:pPr>
      <w:r>
        <w:t xml:space="preserve">Make sure </w:t>
      </w:r>
      <w:r w:rsidRPr="003B141E">
        <w:t xml:space="preserve">the SEND policy is </w:t>
      </w:r>
      <w:r>
        <w:t xml:space="preserve">understood and </w:t>
      </w:r>
      <w:r w:rsidRPr="003B141E">
        <w:t>implem</w:t>
      </w:r>
      <w:r>
        <w:t>ented consistently by all staff</w:t>
      </w:r>
    </w:p>
    <w:p w14:paraId="36B9EC62" w14:textId="77777777" w:rsidR="0097292C" w:rsidRDefault="0097292C" w:rsidP="0097292C">
      <w:pPr>
        <w:pStyle w:val="4Bulletedcopyblue"/>
        <w:numPr>
          <w:ilvl w:val="0"/>
          <w:numId w:val="0"/>
        </w:numPr>
        <w:ind w:left="340"/>
      </w:pPr>
    </w:p>
    <w:p w14:paraId="6AE760D3" w14:textId="77777777" w:rsidR="00E37EBE" w:rsidRPr="00B60E3F" w:rsidRDefault="00E37EBE" w:rsidP="0097292C">
      <w:pPr>
        <w:pStyle w:val="Heading10"/>
        <w:numPr>
          <w:ilvl w:val="0"/>
          <w:numId w:val="0"/>
        </w:numPr>
        <w:ind w:left="360" w:hanging="360"/>
      </w:pPr>
      <w:bookmarkStart w:id="15" w:name="_Toc118970781"/>
      <w:r w:rsidRPr="00B60E3F">
        <w:t>2. Vision and values</w:t>
      </w:r>
      <w:bookmarkEnd w:id="15"/>
    </w:p>
    <w:p w14:paraId="32AB8D5F" w14:textId="77777777" w:rsidR="00E37EBE" w:rsidRDefault="00E37EBE" w:rsidP="00E37EBE">
      <w:pPr>
        <w:pStyle w:val="1bodycopy10pt"/>
      </w:pPr>
      <w:bookmarkStart w:id="16" w:name="_Hlk116658645"/>
      <w:r w:rsidRPr="00402DB5">
        <w:t xml:space="preserve">At our school we </w:t>
      </w:r>
      <w:r>
        <w:t>will</w:t>
      </w:r>
      <w:r w:rsidRPr="00402DB5">
        <w:t xml:space="preserve"> </w:t>
      </w:r>
      <w:r>
        <w:t>provide</w:t>
      </w:r>
      <w:r w:rsidRPr="00402DB5">
        <w:t xml:space="preserve"> all pupils </w:t>
      </w:r>
      <w:r>
        <w:t>with</w:t>
      </w:r>
      <w:r w:rsidRPr="00402DB5">
        <w:t xml:space="preserve"> access to a broad and balanced curriculum. </w:t>
      </w:r>
    </w:p>
    <w:p w14:paraId="7A5B41DC" w14:textId="77777777" w:rsidR="00E37EBE" w:rsidRDefault="00E37EBE" w:rsidP="00E37EBE">
      <w:pPr>
        <w:pStyle w:val="1bodycopy10pt"/>
      </w:pPr>
      <w:r w:rsidRPr="00402DB5">
        <w:t xml:space="preserve">We are committed to </w:t>
      </w:r>
      <w:r>
        <w:t xml:space="preserve">making sure </w:t>
      </w:r>
      <w:r w:rsidRPr="00402DB5">
        <w:t xml:space="preserve">all our pupils </w:t>
      </w:r>
      <w:r>
        <w:t xml:space="preserve">have </w:t>
      </w:r>
      <w:r w:rsidRPr="00402DB5">
        <w:t xml:space="preserve">the chance to thrive and </w:t>
      </w:r>
      <w:r>
        <w:t xml:space="preserve">supporting them to </w:t>
      </w:r>
      <w:r w:rsidRPr="00402DB5">
        <w:t xml:space="preserve">meet their full potential. </w:t>
      </w:r>
    </w:p>
    <w:p w14:paraId="4A2F8CF2" w14:textId="12A9F176" w:rsidR="0097292C" w:rsidRDefault="00E37EBE" w:rsidP="00E37EBE">
      <w:pPr>
        <w:pStyle w:val="1bodycopy10pt"/>
      </w:pPr>
      <w:r>
        <w:t>We are focused on c</w:t>
      </w:r>
      <w:r w:rsidRPr="00402DB5">
        <w:t>reating an inclusive environment, where provision is tailored to the needs and abilities of pupils, no matter how varied.</w:t>
      </w:r>
    </w:p>
    <w:p w14:paraId="1CA0F929" w14:textId="77777777" w:rsidR="0097292C" w:rsidRDefault="0097292C" w:rsidP="00E37EBE">
      <w:pPr>
        <w:pStyle w:val="1bodycopy10pt"/>
      </w:pPr>
    </w:p>
    <w:p w14:paraId="3DBED85E" w14:textId="77777777" w:rsidR="00E37EBE" w:rsidRPr="00181CF6" w:rsidRDefault="00E37EBE" w:rsidP="0097292C">
      <w:pPr>
        <w:pStyle w:val="Heading10"/>
        <w:numPr>
          <w:ilvl w:val="0"/>
          <w:numId w:val="0"/>
        </w:numPr>
        <w:ind w:left="360" w:hanging="360"/>
      </w:pPr>
      <w:bookmarkStart w:id="17" w:name="_Toc55899049"/>
      <w:bookmarkStart w:id="18" w:name="_Toc118970782"/>
      <w:bookmarkEnd w:id="16"/>
      <w:r>
        <w:t>3</w:t>
      </w:r>
      <w:r w:rsidRPr="00181CF6">
        <w:t>. Legislation and guidance</w:t>
      </w:r>
      <w:bookmarkEnd w:id="17"/>
      <w:bookmarkEnd w:id="18"/>
      <w:r w:rsidRPr="00181CF6">
        <w:t xml:space="preserve"> </w:t>
      </w:r>
    </w:p>
    <w:p w14:paraId="7D82B288" w14:textId="77777777" w:rsidR="00E37EBE" w:rsidRPr="00A93758" w:rsidRDefault="00E37EBE" w:rsidP="00E37EBE">
      <w:pPr>
        <w:rPr>
          <w:rFonts w:cs="Arial"/>
          <w:sz w:val="20"/>
        </w:rPr>
      </w:pPr>
      <w:r w:rsidRPr="00A93758">
        <w:rPr>
          <w:rFonts w:cs="Arial"/>
          <w:sz w:val="20"/>
        </w:rPr>
        <w:t xml:space="preserve">This is based on the statutory </w:t>
      </w:r>
      <w:hyperlink r:id="rId9" w:history="1">
        <w:r w:rsidRPr="00A93758">
          <w:rPr>
            <w:rStyle w:val="Hyperlink"/>
            <w:sz w:val="20"/>
          </w:rPr>
          <w:t>Special Educational Needs and Disability (SEND) Code of Practice</w:t>
        </w:r>
      </w:hyperlink>
      <w:r w:rsidRPr="00A93758">
        <w:rPr>
          <w:rFonts w:cs="Arial"/>
          <w:sz w:val="20"/>
        </w:rPr>
        <w:t xml:space="preserve"> and the following legislation:</w:t>
      </w:r>
    </w:p>
    <w:p w14:paraId="1A081893" w14:textId="77777777" w:rsidR="00E37EBE" w:rsidRPr="00181CF6" w:rsidRDefault="00BB6DB2" w:rsidP="00E37EBE">
      <w:pPr>
        <w:pStyle w:val="4Bulletedcopyblue"/>
        <w:rPr>
          <w:rFonts w:cs="Times New Roman"/>
        </w:rPr>
      </w:pPr>
      <w:hyperlink r:id="rId10" w:history="1">
        <w:r w:rsidR="00E37EBE" w:rsidRPr="00181CF6">
          <w:rPr>
            <w:rStyle w:val="Hyperlink"/>
          </w:rPr>
          <w:t>Part 3 of the Children and Families Act 2014</w:t>
        </w:r>
      </w:hyperlink>
      <w:r w:rsidR="00E37EBE" w:rsidRPr="00181CF6">
        <w:t>, which sets out schools’ respo</w:t>
      </w:r>
      <w:r w:rsidR="00E37EBE">
        <w:t>nsibilities for pupils with SEND</w:t>
      </w:r>
    </w:p>
    <w:p w14:paraId="43A37AF8" w14:textId="77777777" w:rsidR="00E37EBE" w:rsidRPr="00B930D0" w:rsidRDefault="00BB6DB2" w:rsidP="00E37EBE">
      <w:pPr>
        <w:pStyle w:val="4Bulletedcopyblue"/>
      </w:pPr>
      <w:hyperlink r:id="rId11" w:history="1">
        <w:r w:rsidR="00E37EBE" w:rsidRPr="00181CF6">
          <w:rPr>
            <w:rStyle w:val="Hyperlink"/>
          </w:rPr>
          <w:t>The Special Educational Needs and Disability Regulations 2014</w:t>
        </w:r>
      </w:hyperlink>
      <w:r w:rsidR="00E37EBE" w:rsidRPr="00181CF6">
        <w:t xml:space="preserve">, which set out </w:t>
      </w:r>
      <w:r w:rsidR="00E37EBE">
        <w:t xml:space="preserve">local authorities’ and </w:t>
      </w:r>
      <w:r w:rsidR="00E37EBE" w:rsidRPr="00181CF6">
        <w:t xml:space="preserve">schools’ responsibilities for education, health and care (EHC) plans, SEN co-ordinators (SENCOs) and the </w:t>
      </w:r>
      <w:bookmarkStart w:id="19" w:name="_Hlk116636377"/>
      <w:r w:rsidR="00E37EBE">
        <w:t>s</w:t>
      </w:r>
      <w:r w:rsidR="00E37EBE" w:rsidRPr="00B930D0">
        <w:t xml:space="preserve">pecial </w:t>
      </w:r>
      <w:r w:rsidR="00E37EBE">
        <w:t>e</w:t>
      </w:r>
      <w:r w:rsidR="00E37EBE" w:rsidRPr="00B930D0">
        <w:t xml:space="preserve">ducational </w:t>
      </w:r>
      <w:r w:rsidR="00E37EBE">
        <w:t>n</w:t>
      </w:r>
      <w:r w:rsidR="00E37EBE" w:rsidRPr="00B930D0">
        <w:t xml:space="preserve">eeds (SEN) information report </w:t>
      </w:r>
    </w:p>
    <w:p w14:paraId="71B16571" w14:textId="77777777" w:rsidR="00E37EBE" w:rsidRDefault="00E37EBE" w:rsidP="00E37EBE">
      <w:pPr>
        <w:pStyle w:val="4Bulletedcopyblue"/>
      </w:pPr>
      <w:r>
        <w:t xml:space="preserve">The </w:t>
      </w:r>
      <w:hyperlink r:id="rId12" w:history="1">
        <w:r w:rsidRPr="002527AB">
          <w:rPr>
            <w:rStyle w:val="Hyperlink"/>
          </w:rPr>
          <w:t>Equality Act 2010</w:t>
        </w:r>
      </w:hyperlink>
      <w:r>
        <w:t xml:space="preserve"> (section 20), which sets out the school’s duties to make reasonable adjustments for pupils with disabilities </w:t>
      </w:r>
    </w:p>
    <w:p w14:paraId="3D8D88BA" w14:textId="77777777" w:rsidR="00E37EBE" w:rsidRPr="003519C6" w:rsidRDefault="00E37EBE" w:rsidP="00E37EBE">
      <w:pPr>
        <w:pStyle w:val="4Bulletedcopyblue"/>
        <w:rPr>
          <w:lang w:val="en-GB"/>
        </w:rPr>
      </w:pPr>
      <w:r>
        <w:rPr>
          <w:lang w:val="en-GB"/>
        </w:rPr>
        <w:t xml:space="preserve">The </w:t>
      </w:r>
      <w:hyperlink r:id="rId13" w:history="1">
        <w:r w:rsidRPr="00157932">
          <w:rPr>
            <w:rStyle w:val="Hyperlink"/>
            <w:lang w:val="en-GB"/>
          </w:rPr>
          <w:t>Public Sector Equality Duty</w:t>
        </w:r>
      </w:hyperlink>
      <w:r>
        <w:rPr>
          <w:lang w:val="en-GB"/>
        </w:rPr>
        <w:t xml:space="preserve"> (section 149 of the Equality Act 2010), which set out the school’s responsibilities to eliminate discrimination, harassment and victimisation; and advance equality of opportunity and foster good relations between people who share a protected characteristic (which includes having a disability) and those who don’t share it</w:t>
      </w:r>
    </w:p>
    <w:p w14:paraId="79C317F7" w14:textId="3D82C4F9" w:rsidR="00E37EBE" w:rsidRDefault="00E37EBE" w:rsidP="00E37EBE">
      <w:pPr>
        <w:pStyle w:val="4Bulletedcopyblue"/>
      </w:pPr>
      <w:bookmarkStart w:id="20" w:name="_Hlk116636426"/>
      <w:bookmarkEnd w:id="19"/>
      <w:r>
        <w:t xml:space="preserve">The </w:t>
      </w:r>
      <w:hyperlink r:id="rId14" w:history="1">
        <w:r w:rsidRPr="00B10239">
          <w:rPr>
            <w:rStyle w:val="Hyperlink"/>
          </w:rPr>
          <w:t>Governance Handbook</w:t>
        </w:r>
      </w:hyperlink>
      <w:r>
        <w:t xml:space="preserve">, which sets out </w:t>
      </w:r>
      <w:r w:rsidRPr="0097292C">
        <w:t>governors</w:t>
      </w:r>
      <w:r w:rsidR="0097292C" w:rsidRPr="0097292C">
        <w:t xml:space="preserve"> </w:t>
      </w:r>
      <w:r>
        <w:t>responsibilities for pupils with SEND</w:t>
      </w:r>
    </w:p>
    <w:p w14:paraId="4C7B5B1C" w14:textId="236FE8C9" w:rsidR="00E37EBE" w:rsidRDefault="00E37EBE" w:rsidP="00E37EBE">
      <w:pPr>
        <w:pStyle w:val="4Bulletedcopyblue"/>
      </w:pPr>
      <w:bookmarkStart w:id="21" w:name="_Hlk116908177"/>
      <w:r>
        <w:t xml:space="preserve">The </w:t>
      </w:r>
      <w:hyperlink r:id="rId15" w:history="1">
        <w:r w:rsidRPr="000B1CE3">
          <w:rPr>
            <w:rStyle w:val="Hyperlink"/>
          </w:rPr>
          <w:t>School Admissions Code</w:t>
        </w:r>
      </w:hyperlink>
      <w:r>
        <w:t>, which sets out the school’s obligation to admit all pupils whose education, health and care (EHC) plan names the school, and its duty not to disadvantage unfairly children with a disability or with special educational needs</w:t>
      </w:r>
      <w:r w:rsidR="0097292C">
        <w:t>.</w:t>
      </w:r>
    </w:p>
    <w:p w14:paraId="1742243D" w14:textId="0B02675B" w:rsidR="0097292C" w:rsidRDefault="0097292C" w:rsidP="0097292C">
      <w:pPr>
        <w:pStyle w:val="4Bulletedcopyblue"/>
        <w:numPr>
          <w:ilvl w:val="0"/>
          <w:numId w:val="0"/>
        </w:numPr>
        <w:ind w:left="340" w:hanging="170"/>
      </w:pPr>
    </w:p>
    <w:p w14:paraId="7643BA6A" w14:textId="77777777" w:rsidR="0097292C" w:rsidRPr="00181CF6" w:rsidRDefault="0097292C" w:rsidP="0097292C">
      <w:pPr>
        <w:pStyle w:val="4Bulletedcopyblue"/>
        <w:numPr>
          <w:ilvl w:val="0"/>
          <w:numId w:val="0"/>
        </w:numPr>
        <w:ind w:left="340" w:hanging="170"/>
      </w:pPr>
    </w:p>
    <w:p w14:paraId="7F127119" w14:textId="4C2A4F17" w:rsidR="00E37EBE" w:rsidRDefault="00E37EBE" w:rsidP="0097292C">
      <w:pPr>
        <w:pStyle w:val="Heading10"/>
        <w:numPr>
          <w:ilvl w:val="0"/>
          <w:numId w:val="0"/>
        </w:numPr>
        <w:ind w:left="360" w:hanging="360"/>
      </w:pPr>
      <w:bookmarkStart w:id="22" w:name="_Toc118970783"/>
      <w:bookmarkStart w:id="23" w:name="_Toc55899050"/>
      <w:bookmarkEnd w:id="20"/>
      <w:bookmarkEnd w:id="21"/>
      <w:r>
        <w:t>4. Inclusion and equal opportunities</w:t>
      </w:r>
      <w:bookmarkEnd w:id="22"/>
    </w:p>
    <w:p w14:paraId="0189D3EE" w14:textId="77777777" w:rsidR="00E37EBE" w:rsidRDefault="00E37EBE" w:rsidP="00E37EBE">
      <w:pPr>
        <w:pStyle w:val="1bodycopy10pt"/>
      </w:pPr>
      <w:r>
        <w:t xml:space="preserve">At our school we strive to create an inclusive teaching environment that offers all pupils, no matter their needs and abilities, a broad, balanced and challenging curriculum. We are committed to offering all pupils the chance to thrive and fulfil their aspirations. </w:t>
      </w:r>
    </w:p>
    <w:p w14:paraId="1F941114" w14:textId="7B5252E0" w:rsidR="00E37EBE" w:rsidRDefault="00E37EBE" w:rsidP="00E37EBE">
      <w:pPr>
        <w:pStyle w:val="1bodycopy10pt"/>
      </w:pPr>
      <w:r>
        <w:t>We will achieve this by making reasonable adjustments to teaching, the curriculum and the school environment to make sure that pupils with SEND are included in all aspects of school life.</w:t>
      </w:r>
    </w:p>
    <w:p w14:paraId="20426638" w14:textId="77777777" w:rsidR="0097292C" w:rsidRPr="00012CB7" w:rsidRDefault="0097292C" w:rsidP="00E37EBE">
      <w:pPr>
        <w:pStyle w:val="1bodycopy10pt"/>
      </w:pPr>
    </w:p>
    <w:p w14:paraId="0E5FE7EA" w14:textId="77777777" w:rsidR="00E37EBE" w:rsidRPr="00181CF6" w:rsidRDefault="00E37EBE" w:rsidP="0097292C">
      <w:pPr>
        <w:pStyle w:val="Heading10"/>
        <w:numPr>
          <w:ilvl w:val="0"/>
          <w:numId w:val="0"/>
        </w:numPr>
        <w:ind w:left="360" w:hanging="360"/>
      </w:pPr>
      <w:bookmarkStart w:id="24" w:name="_Toc118970784"/>
      <w:r>
        <w:t>5</w:t>
      </w:r>
      <w:r w:rsidRPr="00181CF6">
        <w:t>. Definitions</w:t>
      </w:r>
      <w:bookmarkEnd w:id="23"/>
      <w:bookmarkEnd w:id="24"/>
      <w:r w:rsidRPr="00181CF6">
        <w:t xml:space="preserve"> </w:t>
      </w:r>
    </w:p>
    <w:p w14:paraId="1050AB1A" w14:textId="77777777" w:rsidR="00E37EBE" w:rsidRDefault="00E37EBE" w:rsidP="00E37EBE">
      <w:pPr>
        <w:pStyle w:val="Subhead2"/>
      </w:pPr>
      <w:r>
        <w:t xml:space="preserve">5.1 Special educational needs </w:t>
      </w:r>
    </w:p>
    <w:p w14:paraId="01C0D14A" w14:textId="77777777" w:rsidR="00E37EBE" w:rsidRPr="00181CF6" w:rsidRDefault="00E37EBE" w:rsidP="00E37EBE">
      <w:pPr>
        <w:pStyle w:val="1bodycopy10pt"/>
      </w:pPr>
      <w:r w:rsidRPr="00181CF6">
        <w:t xml:space="preserve">A pupil has SEN if they have a learning difficulty or disability that </w:t>
      </w:r>
      <w:r>
        <w:t>requires</w:t>
      </w:r>
      <w:r w:rsidRPr="00181CF6">
        <w:t xml:space="preserve"> special educational provisio</w:t>
      </w:r>
      <w:r>
        <w:t>n to be made for them</w:t>
      </w:r>
      <w:r w:rsidRPr="00181CF6">
        <w:t xml:space="preserve">. </w:t>
      </w:r>
    </w:p>
    <w:p w14:paraId="5D29AEA1" w14:textId="77777777" w:rsidR="00E37EBE" w:rsidRPr="00181CF6" w:rsidRDefault="00E37EBE" w:rsidP="00E37EBE">
      <w:pPr>
        <w:pStyle w:val="1bodycopy10pt"/>
      </w:pPr>
      <w:r w:rsidRPr="00181CF6">
        <w:t xml:space="preserve">They have a </w:t>
      </w:r>
      <w:r w:rsidRPr="00697D02">
        <w:rPr>
          <w:b/>
          <w:bCs/>
        </w:rPr>
        <w:t>learning difficulty or disability</w:t>
      </w:r>
      <w:r w:rsidRPr="00181CF6">
        <w:t xml:space="preserve"> if they have: </w:t>
      </w:r>
    </w:p>
    <w:p w14:paraId="231D352A" w14:textId="77777777" w:rsidR="00E37EBE" w:rsidRPr="00181CF6" w:rsidRDefault="00E37EBE" w:rsidP="00E37EBE">
      <w:pPr>
        <w:pStyle w:val="4Bulletedcopyblue"/>
      </w:pPr>
      <w:r w:rsidRPr="00181CF6">
        <w:t xml:space="preserve">A significantly greater difficulty in learning than </w:t>
      </w:r>
      <w:r>
        <w:t>most</w:t>
      </w:r>
      <w:r w:rsidRPr="00181CF6">
        <w:t xml:space="preserve"> others of the same age, or </w:t>
      </w:r>
    </w:p>
    <w:p w14:paraId="328D56D0" w14:textId="77777777" w:rsidR="00E37EBE" w:rsidRPr="00181CF6" w:rsidRDefault="00E37EBE" w:rsidP="00E37EBE">
      <w:pPr>
        <w:pStyle w:val="4Bulletedcopyblue"/>
      </w:pPr>
      <w:r w:rsidRPr="00181CF6">
        <w:t xml:space="preserve">A disability which prevents or hinders them from making use of facilities of a kind generally provided for others of the same age in mainstream schools </w:t>
      </w:r>
    </w:p>
    <w:p w14:paraId="73483922" w14:textId="77777777" w:rsidR="00E37EBE" w:rsidRDefault="00E37EBE" w:rsidP="00E37EBE">
      <w:pPr>
        <w:pStyle w:val="1bodycopy10pt"/>
      </w:pPr>
      <w:r w:rsidRPr="00697D02">
        <w:rPr>
          <w:b/>
          <w:bCs/>
        </w:rPr>
        <w:t>Special educational provision</w:t>
      </w:r>
      <w:r w:rsidRPr="00181CF6">
        <w:t xml:space="preserve"> is educational or training provision that is additional to, or different from, that made generally for other children or young people of the same age by mainstream schools.</w:t>
      </w:r>
    </w:p>
    <w:p w14:paraId="34C4C9CF" w14:textId="77777777" w:rsidR="00E37EBE" w:rsidRDefault="00E37EBE" w:rsidP="00E37EBE">
      <w:pPr>
        <w:pStyle w:val="Subhead2"/>
      </w:pPr>
      <w:r>
        <w:t>5.2 Disability</w:t>
      </w:r>
    </w:p>
    <w:p w14:paraId="7C7ED8CC" w14:textId="77777777" w:rsidR="00E37EBE" w:rsidRDefault="00E37EBE" w:rsidP="00E37EBE">
      <w:pPr>
        <w:pStyle w:val="1bodycopy10pt"/>
      </w:pPr>
      <w:r>
        <w:t xml:space="preserve">Pupils are considered to have a </w:t>
      </w:r>
      <w:r w:rsidRPr="002B032F">
        <w:rPr>
          <w:b/>
          <w:bCs/>
        </w:rPr>
        <w:t>disability</w:t>
      </w:r>
      <w:r>
        <w:t xml:space="preserve"> if they have a physical or mental impairment that has a substantial and long-term adverse effect on their ability to do normal daily activities.</w:t>
      </w:r>
    </w:p>
    <w:p w14:paraId="294FF8B5" w14:textId="77777777" w:rsidR="00E37EBE" w:rsidRDefault="00E37EBE" w:rsidP="00E37EBE">
      <w:pPr>
        <w:pStyle w:val="1bodycopy10pt"/>
      </w:pPr>
      <w:r>
        <w:t xml:space="preserve">The school will make reasonable adjustments for pupils with disabilities, </w:t>
      </w:r>
      <w:bookmarkStart w:id="25" w:name="_Hlk116659660"/>
      <w:r>
        <w:t>so that they are not at a substantial disadvantage compared with their peers.</w:t>
      </w:r>
    </w:p>
    <w:bookmarkEnd w:id="25"/>
    <w:p w14:paraId="7C04EF1F" w14:textId="77777777" w:rsidR="00E37EBE" w:rsidRDefault="00E37EBE" w:rsidP="00E37EBE">
      <w:pPr>
        <w:pStyle w:val="Subhead2"/>
      </w:pPr>
      <w:r>
        <w:t>5.3 The 4 areas of need</w:t>
      </w:r>
    </w:p>
    <w:p w14:paraId="64568161" w14:textId="77777777" w:rsidR="00E37EBE" w:rsidRDefault="00E37EBE" w:rsidP="00E37EBE">
      <w:pPr>
        <w:pStyle w:val="1bodycopy10pt"/>
      </w:pPr>
      <w:r>
        <w:t xml:space="preserve">The needs of pupils with SEND are grouped into 4 broad areas. Pupils can have needs that cut across more than 1 area, and their needs may change over time. </w:t>
      </w:r>
      <w:bookmarkStart w:id="26" w:name="_Hlk116910722"/>
    </w:p>
    <w:p w14:paraId="65AE4FA9" w14:textId="77777777" w:rsidR="00E37EBE" w:rsidRPr="00B278E0" w:rsidRDefault="00E37EBE" w:rsidP="00E37EBE">
      <w:pPr>
        <w:pStyle w:val="1bodycopy10pt"/>
      </w:pPr>
      <w:r>
        <w:t>Interventions will be selected that are appropriate for the pupil’s particular area(s) of nee</w:t>
      </w:r>
      <w:bookmarkEnd w:id="26"/>
      <w:r>
        <w:rPr>
          <w:rFonts w:cs="Arial"/>
          <w:color w:val="000000"/>
          <w:szCs w:val="20"/>
        </w:rPr>
        <w:t>d, at the relevant time.</w:t>
      </w:r>
    </w:p>
    <w:tbl>
      <w:tblPr>
        <w:tblW w:w="999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CellMar>
          <w:top w:w="57" w:type="dxa"/>
          <w:bottom w:w="57" w:type="dxa"/>
        </w:tblCellMar>
        <w:tblLook w:val="04A0" w:firstRow="1" w:lastRow="0" w:firstColumn="1" w:lastColumn="0" w:noHBand="0" w:noVBand="1"/>
      </w:tblPr>
      <w:tblGrid>
        <w:gridCol w:w="2660"/>
        <w:gridCol w:w="7321"/>
        <w:gridCol w:w="16"/>
      </w:tblGrid>
      <w:tr w:rsidR="00E37EBE" w14:paraId="0E9087A7" w14:textId="77777777" w:rsidTr="00625C55">
        <w:trPr>
          <w:tblHeader/>
        </w:trPr>
        <w:tc>
          <w:tcPr>
            <w:tcW w:w="2660" w:type="dxa"/>
            <w:tcBorders>
              <w:top w:val="nil"/>
              <w:left w:val="nil"/>
              <w:bottom w:val="nil"/>
              <w:right w:val="single" w:sz="8" w:space="0" w:color="F8F8F8"/>
              <w:tl2br w:val="nil"/>
              <w:tr2bl w:val="nil"/>
            </w:tcBorders>
            <w:shd w:val="clear" w:color="auto" w:fill="12263F"/>
            <w:tcMar>
              <w:top w:w="113" w:type="dxa"/>
              <w:bottom w:w="113" w:type="dxa"/>
            </w:tcMar>
          </w:tcPr>
          <w:p w14:paraId="6B32F609" w14:textId="77777777" w:rsidR="00E37EBE" w:rsidRPr="007E2334" w:rsidRDefault="00E37EBE" w:rsidP="00625C55">
            <w:pPr>
              <w:pStyle w:val="1bodycopy10pt"/>
              <w:suppressAutoHyphens/>
              <w:rPr>
                <w:caps/>
                <w:color w:val="F8F8F8"/>
              </w:rPr>
            </w:pPr>
            <w:r w:rsidRPr="007E2334">
              <w:rPr>
                <w:caps/>
                <w:color w:val="F8F8F8"/>
              </w:rPr>
              <w:t>Area of need</w:t>
            </w:r>
          </w:p>
          <w:p w14:paraId="1D15A9D6" w14:textId="77777777" w:rsidR="00E37EBE" w:rsidRPr="007E2334" w:rsidRDefault="00E37EBE" w:rsidP="00625C55">
            <w:pPr>
              <w:pStyle w:val="1bodycopy10pt"/>
              <w:suppressAutoHyphens/>
              <w:rPr>
                <w:caps/>
                <w:color w:val="F8F8F8"/>
              </w:rPr>
            </w:pPr>
          </w:p>
        </w:tc>
        <w:tc>
          <w:tcPr>
            <w:tcW w:w="7337" w:type="dxa"/>
            <w:gridSpan w:val="2"/>
            <w:tcBorders>
              <w:top w:val="nil"/>
              <w:left w:val="single" w:sz="8" w:space="0" w:color="F8F8F8"/>
              <w:bottom w:val="nil"/>
              <w:right w:val="nil"/>
              <w:tl2br w:val="nil"/>
              <w:tr2bl w:val="nil"/>
            </w:tcBorders>
            <w:shd w:val="clear" w:color="auto" w:fill="12263F"/>
            <w:tcMar>
              <w:top w:w="113" w:type="dxa"/>
              <w:bottom w:w="113" w:type="dxa"/>
            </w:tcMar>
          </w:tcPr>
          <w:p w14:paraId="6321463D" w14:textId="77777777" w:rsidR="00E37EBE" w:rsidRPr="007E2334" w:rsidRDefault="00E37EBE" w:rsidP="00625C55">
            <w:pPr>
              <w:pStyle w:val="1bodycopy10pt"/>
              <w:suppressAutoHyphens/>
              <w:rPr>
                <w:caps/>
                <w:color w:val="F8F8F8"/>
              </w:rPr>
            </w:pPr>
          </w:p>
        </w:tc>
      </w:tr>
      <w:tr w:rsidR="00E37EBE" w14:paraId="2D86E9EF" w14:textId="77777777" w:rsidTr="00625C55">
        <w:trPr>
          <w:gridAfter w:val="1"/>
          <w:wAfter w:w="16" w:type="dxa"/>
          <w:cantSplit/>
        </w:trPr>
        <w:tc>
          <w:tcPr>
            <w:tcW w:w="2660" w:type="dxa"/>
            <w:shd w:val="clear" w:color="auto" w:fill="auto"/>
            <w:tcMar>
              <w:top w:w="113" w:type="dxa"/>
              <w:bottom w:w="113" w:type="dxa"/>
            </w:tcMar>
          </w:tcPr>
          <w:p w14:paraId="59B0BDF3" w14:textId="77777777" w:rsidR="00E37EBE" w:rsidRDefault="00E37EBE" w:rsidP="00625C55">
            <w:pPr>
              <w:pStyle w:val="1bodycopy10pt"/>
            </w:pPr>
            <w:r>
              <w:t>Communication and interaction</w:t>
            </w:r>
          </w:p>
        </w:tc>
        <w:tc>
          <w:tcPr>
            <w:tcW w:w="7321" w:type="dxa"/>
            <w:shd w:val="clear" w:color="auto" w:fill="auto"/>
            <w:tcMar>
              <w:top w:w="113" w:type="dxa"/>
              <w:bottom w:w="113" w:type="dxa"/>
            </w:tcMar>
          </w:tcPr>
          <w:p w14:paraId="6C73FA87" w14:textId="77777777" w:rsidR="00E37EBE" w:rsidRDefault="00E37EBE" w:rsidP="00625C55">
            <w:pPr>
              <w:pStyle w:val="1bodycopy10pt"/>
            </w:pPr>
            <w:r>
              <w:t>Pupils with needs in this area have difficulty communicating with others. They may have difficulty understanding what is being said to them, have trouble expressing themselves, or do not understand or use the social rules of communication.</w:t>
            </w:r>
          </w:p>
          <w:p w14:paraId="385EF26C" w14:textId="77777777" w:rsidR="00E37EBE" w:rsidRDefault="00E37EBE" w:rsidP="00625C55">
            <w:pPr>
              <w:pStyle w:val="1bodycopy10pt"/>
            </w:pPr>
            <w:r>
              <w:t>Pupils who are on the autism spectrum often have needs that fall in this category.</w:t>
            </w:r>
          </w:p>
        </w:tc>
      </w:tr>
      <w:tr w:rsidR="00E37EBE" w14:paraId="0A0C9259" w14:textId="77777777" w:rsidTr="00625C55">
        <w:trPr>
          <w:gridAfter w:val="1"/>
          <w:wAfter w:w="16" w:type="dxa"/>
          <w:cantSplit/>
        </w:trPr>
        <w:tc>
          <w:tcPr>
            <w:tcW w:w="2660" w:type="dxa"/>
            <w:shd w:val="clear" w:color="auto" w:fill="auto"/>
            <w:tcMar>
              <w:top w:w="113" w:type="dxa"/>
              <w:bottom w:w="113" w:type="dxa"/>
            </w:tcMar>
          </w:tcPr>
          <w:p w14:paraId="2BC9415A" w14:textId="77777777" w:rsidR="00E37EBE" w:rsidRDefault="00E37EBE" w:rsidP="00625C55">
            <w:pPr>
              <w:pStyle w:val="1bodycopy10pt"/>
            </w:pPr>
            <w:r>
              <w:lastRenderedPageBreak/>
              <w:t xml:space="preserve">Cognition and learning </w:t>
            </w:r>
          </w:p>
        </w:tc>
        <w:tc>
          <w:tcPr>
            <w:tcW w:w="7321" w:type="dxa"/>
            <w:shd w:val="clear" w:color="auto" w:fill="auto"/>
            <w:tcMar>
              <w:top w:w="113" w:type="dxa"/>
              <w:bottom w:w="113" w:type="dxa"/>
            </w:tcMar>
          </w:tcPr>
          <w:p w14:paraId="62DCF721" w14:textId="77777777" w:rsidR="00E37EBE" w:rsidRDefault="00E37EBE" w:rsidP="00625C55">
            <w:pPr>
              <w:pStyle w:val="1bodycopy10pt"/>
            </w:pPr>
            <w:r>
              <w:t xml:space="preserve">Pupils with learning difficulties usually learn at a slower pace than their peers. </w:t>
            </w:r>
            <w:r>
              <w:br/>
              <w:t>A wide range of needs are grouped in this area, including:</w:t>
            </w:r>
          </w:p>
          <w:p w14:paraId="52019A3C" w14:textId="77777777" w:rsidR="00E37EBE" w:rsidRDefault="00E37EBE" w:rsidP="00E37EBE">
            <w:pPr>
              <w:pStyle w:val="1bodycopy10pt"/>
              <w:numPr>
                <w:ilvl w:val="0"/>
                <w:numId w:val="45"/>
              </w:numPr>
            </w:pPr>
            <w:r>
              <w:t>Specific learning difficulties, which impact 1 or more specific aspects of learning, such as: dyslexia, dyscalculia and dyspraxia</w:t>
            </w:r>
          </w:p>
          <w:p w14:paraId="2286C332" w14:textId="77777777" w:rsidR="00E37EBE" w:rsidRDefault="00E37EBE" w:rsidP="00E37EBE">
            <w:pPr>
              <w:pStyle w:val="1bodycopy10pt"/>
              <w:numPr>
                <w:ilvl w:val="0"/>
                <w:numId w:val="45"/>
              </w:numPr>
            </w:pPr>
            <w:r>
              <w:t>Moderate learning difficulties</w:t>
            </w:r>
          </w:p>
          <w:p w14:paraId="26FB0F03" w14:textId="77777777" w:rsidR="00E37EBE" w:rsidRDefault="00E37EBE" w:rsidP="00E37EBE">
            <w:pPr>
              <w:pStyle w:val="1bodycopy10pt"/>
              <w:numPr>
                <w:ilvl w:val="0"/>
                <w:numId w:val="45"/>
              </w:numPr>
            </w:pPr>
            <w:r>
              <w:t>Severe learning difficulties</w:t>
            </w:r>
          </w:p>
          <w:p w14:paraId="087BA243" w14:textId="77777777" w:rsidR="00E37EBE" w:rsidRDefault="00E37EBE" w:rsidP="00E37EBE">
            <w:pPr>
              <w:pStyle w:val="1bodycopy10pt"/>
              <w:numPr>
                <w:ilvl w:val="0"/>
                <w:numId w:val="45"/>
              </w:numPr>
            </w:pPr>
            <w:r>
              <w:t>Profound and multiple learning difficulties, which is where pupils are likely to have severe and complex learning difficulties as well as a physical disability or sensory impairment</w:t>
            </w:r>
          </w:p>
        </w:tc>
      </w:tr>
      <w:tr w:rsidR="00E37EBE" w14:paraId="0D2BE11D" w14:textId="77777777" w:rsidTr="00625C55">
        <w:trPr>
          <w:gridAfter w:val="1"/>
          <w:wAfter w:w="16" w:type="dxa"/>
          <w:cantSplit/>
        </w:trPr>
        <w:tc>
          <w:tcPr>
            <w:tcW w:w="2660" w:type="dxa"/>
            <w:shd w:val="clear" w:color="auto" w:fill="auto"/>
            <w:tcMar>
              <w:top w:w="113" w:type="dxa"/>
              <w:bottom w:w="113" w:type="dxa"/>
            </w:tcMar>
          </w:tcPr>
          <w:p w14:paraId="1F57280A" w14:textId="77777777" w:rsidR="00E37EBE" w:rsidRDefault="00E37EBE" w:rsidP="00625C55">
            <w:pPr>
              <w:pStyle w:val="1bodycopy10pt"/>
            </w:pPr>
            <w:r>
              <w:t xml:space="preserve">Social, emotional and mental health </w:t>
            </w:r>
          </w:p>
        </w:tc>
        <w:tc>
          <w:tcPr>
            <w:tcW w:w="7321" w:type="dxa"/>
            <w:shd w:val="clear" w:color="auto" w:fill="auto"/>
            <w:tcMar>
              <w:top w:w="113" w:type="dxa"/>
              <w:bottom w:w="113" w:type="dxa"/>
            </w:tcMar>
          </w:tcPr>
          <w:p w14:paraId="6DA7DAF3" w14:textId="77777777" w:rsidR="00E37EBE" w:rsidRDefault="00E37EBE" w:rsidP="00625C55">
            <w:pPr>
              <w:pStyle w:val="1bodycopy10pt"/>
            </w:pPr>
            <w:r>
              <w:t>These needs may reflect a wide range of underlying difficulties or disorders. Pupils may have:</w:t>
            </w:r>
          </w:p>
          <w:p w14:paraId="5B879BE1" w14:textId="77777777" w:rsidR="00E37EBE" w:rsidRDefault="00E37EBE" w:rsidP="00E37EBE">
            <w:pPr>
              <w:pStyle w:val="1bodycopy10pt"/>
              <w:numPr>
                <w:ilvl w:val="0"/>
                <w:numId w:val="46"/>
              </w:numPr>
            </w:pPr>
            <w:r>
              <w:t>Mental health difficulties such as anxiety, depression or an eating disorder</w:t>
            </w:r>
          </w:p>
          <w:p w14:paraId="7C73ED76" w14:textId="77777777" w:rsidR="00E37EBE" w:rsidRDefault="00E37EBE" w:rsidP="00E37EBE">
            <w:pPr>
              <w:pStyle w:val="1bodycopy10pt"/>
              <w:numPr>
                <w:ilvl w:val="0"/>
                <w:numId w:val="46"/>
              </w:numPr>
            </w:pPr>
            <w:r>
              <w:t>Attention deficit disorder, attention deficit hyperactive disorder or attachment disorder</w:t>
            </w:r>
          </w:p>
          <w:p w14:paraId="0669C933" w14:textId="77777777" w:rsidR="00E37EBE" w:rsidRDefault="00E37EBE" w:rsidP="00E37EBE">
            <w:pPr>
              <w:pStyle w:val="1bodycopy10pt"/>
              <w:numPr>
                <w:ilvl w:val="0"/>
                <w:numId w:val="46"/>
              </w:numPr>
            </w:pPr>
            <w:r>
              <w:t>Suffered adverse childhood experiences</w:t>
            </w:r>
          </w:p>
          <w:p w14:paraId="23584A6C" w14:textId="77777777" w:rsidR="00E37EBE" w:rsidRDefault="00E37EBE" w:rsidP="00625C55">
            <w:pPr>
              <w:pStyle w:val="1bodycopy10pt"/>
            </w:pPr>
            <w:r>
              <w:t>These needs can manifest in many ways, for example as challenging, disruptive or disturbing behaviour, or by the pupil becoming withdrawn or isolated.</w:t>
            </w:r>
          </w:p>
        </w:tc>
      </w:tr>
      <w:tr w:rsidR="00E37EBE" w14:paraId="11707C32" w14:textId="77777777" w:rsidTr="00625C55">
        <w:trPr>
          <w:gridAfter w:val="1"/>
          <w:wAfter w:w="16" w:type="dxa"/>
          <w:cantSplit/>
        </w:trPr>
        <w:tc>
          <w:tcPr>
            <w:tcW w:w="2660" w:type="dxa"/>
            <w:shd w:val="clear" w:color="auto" w:fill="auto"/>
            <w:tcMar>
              <w:top w:w="113" w:type="dxa"/>
              <w:bottom w:w="113" w:type="dxa"/>
            </w:tcMar>
          </w:tcPr>
          <w:p w14:paraId="6767BAC6" w14:textId="77777777" w:rsidR="00E37EBE" w:rsidRDefault="00E37EBE" w:rsidP="00625C55">
            <w:pPr>
              <w:pStyle w:val="1bodycopy10pt"/>
            </w:pPr>
            <w:r>
              <w:t xml:space="preserve">Sensory and/or physical </w:t>
            </w:r>
          </w:p>
        </w:tc>
        <w:tc>
          <w:tcPr>
            <w:tcW w:w="7321" w:type="dxa"/>
            <w:shd w:val="clear" w:color="auto" w:fill="auto"/>
            <w:tcMar>
              <w:top w:w="113" w:type="dxa"/>
              <w:bottom w:w="113" w:type="dxa"/>
            </w:tcMar>
          </w:tcPr>
          <w:p w14:paraId="11752256" w14:textId="77777777" w:rsidR="00E37EBE" w:rsidRDefault="00E37EBE" w:rsidP="00625C55">
            <w:pPr>
              <w:pStyle w:val="1bodycopy10pt"/>
            </w:pPr>
            <w:r>
              <w:t>Pupils with these needs have a disability that hinders them from accessing the educational facilities generally provided.</w:t>
            </w:r>
          </w:p>
          <w:p w14:paraId="55B30001" w14:textId="77777777" w:rsidR="00E37EBE" w:rsidRDefault="00E37EBE" w:rsidP="00625C55">
            <w:pPr>
              <w:pStyle w:val="1bodycopy10pt"/>
            </w:pPr>
            <w:r>
              <w:t>Pupils may have:</w:t>
            </w:r>
          </w:p>
          <w:p w14:paraId="4F13FA22" w14:textId="77777777" w:rsidR="00E37EBE" w:rsidRDefault="00E37EBE" w:rsidP="00E37EBE">
            <w:pPr>
              <w:pStyle w:val="1bodycopy10pt"/>
              <w:numPr>
                <w:ilvl w:val="0"/>
                <w:numId w:val="47"/>
              </w:numPr>
            </w:pPr>
            <w:r>
              <w:t>A sensory impairment such as vision impairment, hearing impairment or multi-sensory impairment</w:t>
            </w:r>
          </w:p>
          <w:p w14:paraId="4C6FC70A" w14:textId="77777777" w:rsidR="00E37EBE" w:rsidRDefault="00E37EBE" w:rsidP="00E37EBE">
            <w:pPr>
              <w:pStyle w:val="1bodycopy10pt"/>
              <w:numPr>
                <w:ilvl w:val="0"/>
                <w:numId w:val="47"/>
              </w:numPr>
            </w:pPr>
            <w:r>
              <w:t>A physical impairment</w:t>
            </w:r>
          </w:p>
          <w:p w14:paraId="7733988E" w14:textId="77777777" w:rsidR="00E37EBE" w:rsidRDefault="00E37EBE" w:rsidP="00625C55">
            <w:pPr>
              <w:pStyle w:val="1bodycopy10pt"/>
            </w:pPr>
            <w:r>
              <w:t>These pupils may need ongoing additional support and equipment to access all the opportunities available to their peers.</w:t>
            </w:r>
          </w:p>
        </w:tc>
      </w:tr>
    </w:tbl>
    <w:p w14:paraId="77FD6140" w14:textId="77777777" w:rsidR="0097292C" w:rsidRDefault="0097292C" w:rsidP="0097292C">
      <w:pPr>
        <w:pStyle w:val="Heading10"/>
        <w:numPr>
          <w:ilvl w:val="0"/>
          <w:numId w:val="0"/>
        </w:numPr>
        <w:ind w:left="360" w:hanging="360"/>
      </w:pPr>
      <w:bookmarkStart w:id="27" w:name="_Toc531168964"/>
      <w:bookmarkStart w:id="28" w:name="_Toc531176464"/>
      <w:bookmarkStart w:id="29" w:name="_Toc55899051"/>
      <w:bookmarkStart w:id="30" w:name="_Toc118970785"/>
    </w:p>
    <w:p w14:paraId="23594057" w14:textId="765D6520" w:rsidR="00E37EBE" w:rsidRPr="00181CF6" w:rsidRDefault="00E37EBE" w:rsidP="0097292C">
      <w:pPr>
        <w:pStyle w:val="Heading10"/>
        <w:numPr>
          <w:ilvl w:val="0"/>
          <w:numId w:val="0"/>
        </w:numPr>
        <w:ind w:left="360" w:hanging="360"/>
      </w:pPr>
      <w:r>
        <w:t>6</w:t>
      </w:r>
      <w:r w:rsidRPr="00181CF6">
        <w:t xml:space="preserve">. </w:t>
      </w:r>
      <w:bookmarkEnd w:id="27"/>
      <w:bookmarkEnd w:id="28"/>
      <w:r w:rsidRPr="00181CF6">
        <w:t>Roles</w:t>
      </w:r>
      <w:bookmarkEnd w:id="29"/>
      <w:r>
        <w:t xml:space="preserve"> and responsibilities</w:t>
      </w:r>
      <w:bookmarkEnd w:id="30"/>
      <w:r>
        <w:t xml:space="preserve"> </w:t>
      </w:r>
    </w:p>
    <w:p w14:paraId="32060998" w14:textId="77777777" w:rsidR="00E37EBE" w:rsidRPr="00181CF6" w:rsidRDefault="00E37EBE" w:rsidP="00E37EBE">
      <w:pPr>
        <w:pStyle w:val="Subhead2"/>
      </w:pPr>
      <w:r>
        <w:t>6</w:t>
      </w:r>
      <w:r w:rsidRPr="00181CF6">
        <w:t xml:space="preserve">.1 The SENCO </w:t>
      </w:r>
    </w:p>
    <w:p w14:paraId="33FAD71B" w14:textId="518F74F7" w:rsidR="00E37EBE" w:rsidRPr="00181CF6" w:rsidRDefault="00E37EBE" w:rsidP="00E37EBE">
      <w:pPr>
        <w:pStyle w:val="1bodycopy10pt"/>
      </w:pPr>
      <w:r w:rsidRPr="00181CF6">
        <w:t>The SENCO</w:t>
      </w:r>
      <w:r>
        <w:t xml:space="preserve"> at our school</w:t>
      </w:r>
      <w:r w:rsidR="0097292C">
        <w:t xml:space="preserve"> is Laura Lawson (office@sytchampton.worcs.sch.uk)</w:t>
      </w:r>
      <w:r>
        <w:t xml:space="preserve"> </w:t>
      </w:r>
    </w:p>
    <w:p w14:paraId="391AE6DF" w14:textId="77777777" w:rsidR="00E37EBE" w:rsidRPr="00181CF6" w:rsidRDefault="00E37EBE" w:rsidP="00E37EBE">
      <w:pPr>
        <w:pStyle w:val="1bodycopy10pt"/>
      </w:pPr>
      <w:r w:rsidRPr="00181CF6">
        <w:t xml:space="preserve">They will: </w:t>
      </w:r>
    </w:p>
    <w:p w14:paraId="5817DE77" w14:textId="77777777" w:rsidR="00E37EBE" w:rsidRDefault="00E37EBE" w:rsidP="00E37EBE">
      <w:pPr>
        <w:pStyle w:val="4Bulletedcopyblue"/>
      </w:pPr>
      <w:bookmarkStart w:id="31" w:name="_Hlk116905770"/>
      <w:r>
        <w:t xml:space="preserve">Inform any parents that their child may have SEN </w:t>
      </w:r>
      <w:bookmarkStart w:id="32" w:name="_Hlk116905861"/>
      <w:r>
        <w:t>and then liaise with them about the pupil’s needs and any provision made</w:t>
      </w:r>
      <w:bookmarkEnd w:id="32"/>
    </w:p>
    <w:bookmarkEnd w:id="31"/>
    <w:p w14:paraId="26BE52D3" w14:textId="77777777" w:rsidR="00E37EBE" w:rsidRPr="00181CF6" w:rsidRDefault="00E37EBE" w:rsidP="00E37EBE">
      <w:pPr>
        <w:pStyle w:val="4Bulletedcopyblue"/>
      </w:pPr>
      <w:r w:rsidRPr="00181CF6">
        <w:t>Work with the headteacher and SEN governor to determine the strategic development of the SEN</w:t>
      </w:r>
      <w:r>
        <w:t>D</w:t>
      </w:r>
      <w:r w:rsidRPr="00181CF6">
        <w:t xml:space="preserve"> policy and provision in the school </w:t>
      </w:r>
    </w:p>
    <w:p w14:paraId="6E7C2917" w14:textId="77777777" w:rsidR="00E37EBE" w:rsidRPr="00181CF6" w:rsidRDefault="00E37EBE" w:rsidP="00E37EBE">
      <w:pPr>
        <w:pStyle w:val="4Bulletedcopyblue"/>
      </w:pPr>
      <w:r w:rsidRPr="00181CF6">
        <w:t>Have day-to-day responsibility for the operation of this SEN</w:t>
      </w:r>
      <w:r>
        <w:t>D</w:t>
      </w:r>
      <w:r w:rsidRPr="00181CF6">
        <w:t xml:space="preserve"> policy and the co-ordination of specific provision made to support individual pupils with SEN, including those who have EHC plans </w:t>
      </w:r>
    </w:p>
    <w:p w14:paraId="2C41394A" w14:textId="77777777" w:rsidR="00E37EBE" w:rsidRPr="00181CF6" w:rsidRDefault="00E37EBE" w:rsidP="00E37EBE">
      <w:pPr>
        <w:pStyle w:val="4Bulletedcopyblue"/>
      </w:pPr>
      <w:r w:rsidRPr="00181CF6">
        <w:lastRenderedPageBreak/>
        <w:t xml:space="preserve">Provide professional guidance to colleagues and </w:t>
      </w:r>
      <w:r>
        <w:t xml:space="preserve">liaise and </w:t>
      </w:r>
      <w:r w:rsidRPr="00181CF6">
        <w:t xml:space="preserve">work with staff, parents, and other agencies to </w:t>
      </w:r>
      <w:r>
        <w:t xml:space="preserve">make </w:t>
      </w:r>
      <w:r w:rsidRPr="00181CF6">
        <w:t xml:space="preserve">sure that pupils with SEN receive appropriate support and high-quality teaching </w:t>
      </w:r>
    </w:p>
    <w:p w14:paraId="5D3F8EF1" w14:textId="77777777" w:rsidR="00E37EBE" w:rsidRPr="00181CF6" w:rsidRDefault="00E37EBE" w:rsidP="00E37EBE">
      <w:pPr>
        <w:pStyle w:val="4Bulletedcopyblue"/>
      </w:pPr>
      <w:r w:rsidRPr="00181CF6">
        <w:t xml:space="preserve">Advise on the graduated approach to providing SEN </w:t>
      </w:r>
      <w:bookmarkStart w:id="33" w:name="_Hlk116906212"/>
      <w:r w:rsidRPr="00181CF6">
        <w:t>support</w:t>
      </w:r>
      <w:r>
        <w:t xml:space="preserve"> and differentiated teaching methods appropriate for individual pupils</w:t>
      </w:r>
      <w:bookmarkEnd w:id="33"/>
      <w:r w:rsidRPr="00181CF6">
        <w:t xml:space="preserve"> </w:t>
      </w:r>
    </w:p>
    <w:p w14:paraId="6A5BA331" w14:textId="77777777" w:rsidR="00E37EBE" w:rsidRPr="00181CF6" w:rsidRDefault="00E37EBE" w:rsidP="00E37EBE">
      <w:pPr>
        <w:pStyle w:val="4Bulletedcopyblue"/>
      </w:pPr>
      <w:r w:rsidRPr="00181CF6">
        <w:t xml:space="preserve">Advise on the deployment of the school’s delegated budget and other resources to meet pupils’ needs effectively </w:t>
      </w:r>
    </w:p>
    <w:p w14:paraId="5890815D" w14:textId="77777777" w:rsidR="00E37EBE" w:rsidRPr="00181CF6" w:rsidRDefault="00E37EBE" w:rsidP="00E37EBE">
      <w:pPr>
        <w:pStyle w:val="4Bulletedcopyblue"/>
      </w:pPr>
      <w:r w:rsidRPr="00181CF6">
        <w:t xml:space="preserve">Be </w:t>
      </w:r>
      <w:r>
        <w:t>a</w:t>
      </w:r>
      <w:r w:rsidRPr="00181CF6">
        <w:t xml:space="preserve"> point of contact for external agencies, especially the local authority (LA) and its support services</w:t>
      </w:r>
      <w:r>
        <w:t>,</w:t>
      </w:r>
      <w:r w:rsidRPr="00181CF6">
        <w:t xml:space="preserve"> </w:t>
      </w:r>
      <w:r>
        <w:rPr>
          <w:color w:val="000000"/>
        </w:rPr>
        <w:t>and work with external agencies to ensure that appropriate provision is provided</w:t>
      </w:r>
    </w:p>
    <w:p w14:paraId="3ABFC293" w14:textId="77777777" w:rsidR="00E37EBE" w:rsidRDefault="00E37EBE" w:rsidP="00E37EBE">
      <w:pPr>
        <w:pStyle w:val="4Bulletedcopyblue"/>
      </w:pPr>
      <w:bookmarkStart w:id="34" w:name="_Hlk116660163"/>
      <w:r w:rsidRPr="00181CF6">
        <w:t xml:space="preserve">Liaise with potential next providers of education to </w:t>
      </w:r>
      <w:r>
        <w:t xml:space="preserve">make </w:t>
      </w:r>
      <w:r w:rsidRPr="00181CF6">
        <w:t xml:space="preserve">sure that </w:t>
      </w:r>
      <w:r>
        <w:t>the pupil and their parents are informed about options and that a smooth transition is planned</w:t>
      </w:r>
    </w:p>
    <w:p w14:paraId="6998498E" w14:textId="77777777" w:rsidR="00E37EBE" w:rsidRDefault="00E37EBE" w:rsidP="00E37EBE">
      <w:pPr>
        <w:pStyle w:val="4Bulletedcopyblue"/>
      </w:pPr>
      <w:bookmarkStart w:id="35" w:name="_Hlk116905967"/>
      <w:r>
        <w:t xml:space="preserve">When a pupil moves to a different school or institution: Make sure that all relevant information about a pupil’s SEN and the provision for them are sent to the appropriate authority, school or institution </w:t>
      </w:r>
      <w:r w:rsidRPr="00B930D0">
        <w:t>in a timely manner</w:t>
      </w:r>
    </w:p>
    <w:bookmarkEnd w:id="34"/>
    <w:bookmarkEnd w:id="35"/>
    <w:p w14:paraId="124AC9B8" w14:textId="77777777" w:rsidR="00E37EBE" w:rsidRPr="00181CF6" w:rsidRDefault="00E37EBE" w:rsidP="00E37EBE">
      <w:pPr>
        <w:pStyle w:val="4Bulletedcopyblue"/>
      </w:pPr>
      <w:r>
        <w:t xml:space="preserve">Work with the headteacher and school governors to make sure </w:t>
      </w:r>
      <w:r w:rsidRPr="00181CF6">
        <w:t xml:space="preserve">the school meets its responsibilities under the Equality Act 2010 with regard to reasonable adjustments and access arrangements </w:t>
      </w:r>
    </w:p>
    <w:p w14:paraId="5A29585B" w14:textId="77777777" w:rsidR="00E37EBE" w:rsidRDefault="00E37EBE" w:rsidP="00E37EBE">
      <w:pPr>
        <w:pStyle w:val="4Bulletedcopyblue"/>
      </w:pPr>
      <w:r>
        <w:t xml:space="preserve">Make </w:t>
      </w:r>
      <w:r w:rsidRPr="00181CF6">
        <w:t xml:space="preserve">sure the school keeps </w:t>
      </w:r>
      <w:r>
        <w:t>its</w:t>
      </w:r>
      <w:r w:rsidRPr="00181CF6">
        <w:t xml:space="preserve"> records of all pupils with SEN</w:t>
      </w:r>
      <w:r>
        <w:t>D</w:t>
      </w:r>
      <w:r w:rsidRPr="00181CF6">
        <w:t xml:space="preserve"> up to date </w:t>
      </w:r>
      <w:r>
        <w:t>and accurate</w:t>
      </w:r>
    </w:p>
    <w:p w14:paraId="7F2F83F4" w14:textId="77777777" w:rsidR="00E37EBE" w:rsidRDefault="00E37EBE" w:rsidP="00E37EBE">
      <w:pPr>
        <w:pStyle w:val="4Bulletedcopyblue"/>
      </w:pPr>
      <w:r>
        <w:t xml:space="preserve">With the </w:t>
      </w:r>
      <w:r>
        <w:rPr>
          <w:lang w:val="en-GB"/>
        </w:rPr>
        <w:t>headteacher</w:t>
      </w:r>
      <w:r>
        <w:t xml:space="preserve">, </w:t>
      </w:r>
      <w:bookmarkStart w:id="36" w:name="_Hlk116906143"/>
      <w:r>
        <w:t>monitor to identify any staff who have specific training needs regarding SEN, and incorporate this into the school’s plan for continuous professional development</w:t>
      </w:r>
      <w:bookmarkEnd w:id="36"/>
    </w:p>
    <w:p w14:paraId="5CE6333B" w14:textId="77777777" w:rsidR="00E37EBE" w:rsidRDefault="00E37EBE" w:rsidP="00E37EBE">
      <w:pPr>
        <w:pStyle w:val="4Bulletedcopyblue"/>
      </w:pPr>
      <w:bookmarkStart w:id="37" w:name="_Hlk116909988"/>
      <w:r>
        <w:t>With the headteacher, regularly review and evaluate the breadth and impact of the SEND support the school offers or can access, and co-operate with the LA in reviewing the provision that is available locally and in developing the local offer</w:t>
      </w:r>
    </w:p>
    <w:p w14:paraId="06484790" w14:textId="77777777" w:rsidR="00E37EBE" w:rsidRDefault="00E37EBE" w:rsidP="00E37EBE">
      <w:pPr>
        <w:pStyle w:val="4Bulletedcopyblue"/>
      </w:pPr>
      <w:bookmarkStart w:id="38" w:name="_Hlk116906302"/>
      <w:bookmarkEnd w:id="37"/>
      <w:r>
        <w:t>Prepare and review information for inclusion in the school’s SEN information report and any updates to this policy</w:t>
      </w:r>
    </w:p>
    <w:p w14:paraId="1DEE0CB9" w14:textId="77777777" w:rsidR="00E37EBE" w:rsidRPr="00181CF6" w:rsidRDefault="00E37EBE" w:rsidP="00E37EBE">
      <w:pPr>
        <w:pStyle w:val="4Bulletedcopyblue"/>
      </w:pPr>
      <w:bookmarkStart w:id="39" w:name="_Hlk116909744"/>
      <w:r>
        <w:t>With the headteacher and teaching staff, identify any patterns in the school’s identification of SEN, both within the school and in comparison with national data, and use these to reflect on and reinforce the quality of teaching</w:t>
      </w:r>
    </w:p>
    <w:bookmarkEnd w:id="38"/>
    <w:bookmarkEnd w:id="39"/>
    <w:p w14:paraId="506ACB88" w14:textId="0786FFB3" w:rsidR="00E37EBE" w:rsidRDefault="00E37EBE" w:rsidP="00E37EBE">
      <w:pPr>
        <w:pStyle w:val="Subhead2"/>
      </w:pPr>
      <w:r>
        <w:t>6.</w:t>
      </w:r>
      <w:r w:rsidRPr="0097292C">
        <w:t>2 The governing board</w:t>
      </w:r>
    </w:p>
    <w:p w14:paraId="2C0EEE55" w14:textId="77777777" w:rsidR="00E37EBE" w:rsidRDefault="00E37EBE" w:rsidP="00E37EBE">
      <w:pPr>
        <w:pStyle w:val="1bodycopy10pt"/>
      </w:pPr>
      <w:r>
        <w:t xml:space="preserve">The governing board is responsible for making sure the following duties are carried out, though the duties can be </w:t>
      </w:r>
      <w:r w:rsidRPr="00BB3A3B">
        <w:t>delegated</w:t>
      </w:r>
      <w:r>
        <w:t xml:space="preserve"> to</w:t>
      </w:r>
      <w:r w:rsidRPr="00BB3A3B">
        <w:t xml:space="preserve"> a committee</w:t>
      </w:r>
      <w:r>
        <w:t xml:space="preserve"> or</w:t>
      </w:r>
      <w:r w:rsidRPr="00BB3A3B">
        <w:t xml:space="preserve"> an ind</w:t>
      </w:r>
      <w:r>
        <w:t>ividual:</w:t>
      </w:r>
    </w:p>
    <w:p w14:paraId="53DA091F" w14:textId="77777777" w:rsidR="00E37EBE" w:rsidRPr="00B60E3F" w:rsidRDefault="00E37EBE" w:rsidP="00E37EBE">
      <w:pPr>
        <w:pStyle w:val="4Bulletedcopyblue"/>
      </w:pPr>
      <w:r w:rsidRPr="00B60E3F">
        <w:t xml:space="preserve">Co-operate with the LA in reviewing the provision that is available locally and developing the local offer </w:t>
      </w:r>
    </w:p>
    <w:p w14:paraId="6E9CC6B9" w14:textId="77777777" w:rsidR="00E37EBE" w:rsidRPr="00B60E3F" w:rsidRDefault="00E37EBE" w:rsidP="00E37EBE">
      <w:pPr>
        <w:pStyle w:val="4Bulletedcopyblue"/>
      </w:pPr>
      <w:bookmarkStart w:id="40" w:name="_Hlk116660245"/>
      <w:r>
        <w:t>Do all it can</w:t>
      </w:r>
      <w:r w:rsidRPr="00B60E3F">
        <w:t xml:space="preserve"> to make sure that </w:t>
      </w:r>
      <w:r>
        <w:t>every</w:t>
      </w:r>
      <w:r w:rsidRPr="00B60E3F">
        <w:t xml:space="preserve"> </w:t>
      </w:r>
      <w:r>
        <w:t>pupil</w:t>
      </w:r>
      <w:r w:rsidRPr="00B60E3F">
        <w:t xml:space="preserve"> with SEND gets the support they need </w:t>
      </w:r>
    </w:p>
    <w:bookmarkEnd w:id="40"/>
    <w:p w14:paraId="0F808698" w14:textId="77777777" w:rsidR="00E37EBE" w:rsidRPr="00B60E3F" w:rsidRDefault="00E37EBE" w:rsidP="00E37EBE">
      <w:pPr>
        <w:pStyle w:val="4Bulletedcopyblue"/>
      </w:pPr>
      <w:r>
        <w:t xml:space="preserve">Make </w:t>
      </w:r>
      <w:r w:rsidRPr="00B60E3F">
        <w:t xml:space="preserve">sure that </w:t>
      </w:r>
      <w:r>
        <w:t>pupils</w:t>
      </w:r>
      <w:r w:rsidRPr="00B60E3F">
        <w:t xml:space="preserve"> with SEND engage in the activities of the school alongside pupils who do</w:t>
      </w:r>
      <w:r>
        <w:t>n’t</w:t>
      </w:r>
      <w:r w:rsidRPr="00B60E3F">
        <w:t xml:space="preserve"> have SEND</w:t>
      </w:r>
    </w:p>
    <w:p w14:paraId="50B83189" w14:textId="77777777" w:rsidR="00E37EBE" w:rsidRPr="00B60E3F" w:rsidRDefault="00E37EBE" w:rsidP="00E37EBE">
      <w:pPr>
        <w:pStyle w:val="4Bulletedcopyblue"/>
      </w:pPr>
      <w:r w:rsidRPr="00B60E3F">
        <w:t>Inform parents when the</w:t>
      </w:r>
      <w:r>
        <w:t xml:space="preserve"> school is</w:t>
      </w:r>
      <w:r w:rsidRPr="00B60E3F">
        <w:t xml:space="preserve"> making special educational provision for </w:t>
      </w:r>
      <w:r>
        <w:t>their</w:t>
      </w:r>
      <w:r w:rsidRPr="00B60E3F">
        <w:t xml:space="preserve"> child </w:t>
      </w:r>
    </w:p>
    <w:p w14:paraId="45513713" w14:textId="77777777" w:rsidR="00E37EBE" w:rsidRPr="00B60E3F" w:rsidRDefault="00E37EBE" w:rsidP="00E37EBE">
      <w:pPr>
        <w:pStyle w:val="4Bulletedcopyblue"/>
      </w:pPr>
      <w:r>
        <w:t>Make s</w:t>
      </w:r>
      <w:r w:rsidRPr="00B60E3F">
        <w:t xml:space="preserve">ure that </w:t>
      </w:r>
      <w:r>
        <w:t xml:space="preserve">the school has </w:t>
      </w:r>
      <w:r w:rsidRPr="00B60E3F">
        <w:t xml:space="preserve">arrangements in place to support </w:t>
      </w:r>
      <w:r>
        <w:t xml:space="preserve">any </w:t>
      </w:r>
      <w:r w:rsidRPr="00B60E3F">
        <w:t xml:space="preserve">pupils with medical conditions </w:t>
      </w:r>
    </w:p>
    <w:p w14:paraId="57BAB9BB" w14:textId="77777777" w:rsidR="00E37EBE" w:rsidRPr="00B60E3F" w:rsidRDefault="00E37EBE" w:rsidP="00E37EBE">
      <w:pPr>
        <w:pStyle w:val="4Bulletedcopyblue"/>
      </w:pPr>
      <w:r w:rsidRPr="00B60E3F">
        <w:t xml:space="preserve">Provide access to a broad and balanced curriculum </w:t>
      </w:r>
    </w:p>
    <w:p w14:paraId="31740F01" w14:textId="77777777" w:rsidR="00E37EBE" w:rsidRDefault="00E37EBE" w:rsidP="00E37EBE">
      <w:pPr>
        <w:pStyle w:val="4Bulletedcopyblue"/>
      </w:pPr>
      <w:r w:rsidRPr="00B60E3F">
        <w:t xml:space="preserve">Have a clear approach to identifying and responding to SEND </w:t>
      </w:r>
    </w:p>
    <w:p w14:paraId="4C706B8F" w14:textId="77777777" w:rsidR="00E37EBE" w:rsidRPr="00B60E3F" w:rsidRDefault="00E37EBE" w:rsidP="00E37EBE">
      <w:pPr>
        <w:pStyle w:val="4Bulletedcopyblue"/>
      </w:pPr>
      <w:r>
        <w:t>P</w:t>
      </w:r>
      <w:r w:rsidRPr="00B60E3F">
        <w:t xml:space="preserve">rovide an annual report for parents on their child’s progress </w:t>
      </w:r>
    </w:p>
    <w:p w14:paraId="0FDB30C2" w14:textId="77777777" w:rsidR="00E37EBE" w:rsidRPr="00B60E3F" w:rsidRDefault="00E37EBE" w:rsidP="00E37EBE">
      <w:pPr>
        <w:pStyle w:val="4Bulletedcopyblue"/>
      </w:pPr>
      <w:r w:rsidRPr="00B60E3F">
        <w:t>Record accurately and keep up to date the provision made for pupils with SEND</w:t>
      </w:r>
    </w:p>
    <w:p w14:paraId="66EA33DA" w14:textId="77777777" w:rsidR="00E37EBE" w:rsidRPr="00B60E3F" w:rsidRDefault="00E37EBE" w:rsidP="00E37EBE">
      <w:pPr>
        <w:pStyle w:val="4Bulletedcopyblue"/>
      </w:pPr>
      <w:r w:rsidRPr="00B60E3F">
        <w:t>Publish information on the</w:t>
      </w:r>
      <w:r>
        <w:t xml:space="preserve"> school</w:t>
      </w:r>
      <w:r w:rsidRPr="00B60E3F">
        <w:t xml:space="preserve"> website</w:t>
      </w:r>
      <w:bookmarkStart w:id="41" w:name="_Hlk116660454"/>
      <w:r w:rsidRPr="00B60E3F">
        <w:t xml:space="preserve"> about </w:t>
      </w:r>
      <w:r>
        <w:t>how the school is implementing its SEND policy</w:t>
      </w:r>
      <w:r w:rsidRPr="00B60E3F">
        <w:t xml:space="preserve">, </w:t>
      </w:r>
      <w:r>
        <w:t>in a</w:t>
      </w:r>
      <w:r w:rsidRPr="00B60E3F">
        <w:t xml:space="preserve"> SEN </w:t>
      </w:r>
      <w:r>
        <w:t>i</w:t>
      </w:r>
      <w:r w:rsidRPr="00B60E3F">
        <w:t xml:space="preserve">nformation </w:t>
      </w:r>
      <w:r>
        <w:t>r</w:t>
      </w:r>
      <w:r w:rsidRPr="00B60E3F">
        <w:t>eport</w:t>
      </w:r>
      <w:bookmarkEnd w:id="41"/>
    </w:p>
    <w:p w14:paraId="41D426EF" w14:textId="77777777" w:rsidR="00E37EBE" w:rsidRPr="00B60E3F" w:rsidRDefault="00E37EBE" w:rsidP="00E37EBE">
      <w:pPr>
        <w:pStyle w:val="4Bulletedcopyblue"/>
      </w:pPr>
      <w:r w:rsidRPr="00B60E3F">
        <w:t>Publish information about the arrangements for the admission of disabled children, the steps taken to prevent disabled children being treated less favourably than others, the facilities provided to assist access of disabled children, and the</w:t>
      </w:r>
      <w:r>
        <w:t xml:space="preserve"> school’s</w:t>
      </w:r>
      <w:r w:rsidRPr="00B60E3F">
        <w:t xml:space="preserve"> accessibility plans</w:t>
      </w:r>
    </w:p>
    <w:p w14:paraId="02E67884" w14:textId="77777777" w:rsidR="00E37EBE" w:rsidRPr="00B60E3F" w:rsidRDefault="00E37EBE" w:rsidP="00E37EBE">
      <w:pPr>
        <w:pStyle w:val="4Bulletedcopyblue"/>
      </w:pPr>
      <w:r>
        <w:lastRenderedPageBreak/>
        <w:t>Make s</w:t>
      </w:r>
      <w:r w:rsidRPr="00B60E3F">
        <w:t xml:space="preserve">ure that there is a qualified teacher designated as </w:t>
      </w:r>
      <w:r>
        <w:t xml:space="preserve">SENCO </w:t>
      </w:r>
      <w:r w:rsidRPr="00B60E3F">
        <w:t xml:space="preserve">for the </w:t>
      </w:r>
      <w:bookmarkStart w:id="42" w:name="_Hlk116912239"/>
      <w:r w:rsidRPr="00B60E3F">
        <w:t>school</w:t>
      </w:r>
      <w:r>
        <w:t xml:space="preserve"> and that the key responsibilities of the role are set </w:t>
      </w:r>
      <w:r w:rsidRPr="0043181F">
        <w:rPr>
          <w:lang w:val="en-GB"/>
        </w:rPr>
        <w:t>out</w:t>
      </w:r>
      <w:r>
        <w:t>, and monitor the effectiveness of how these are carried out</w:t>
      </w:r>
      <w:bookmarkEnd w:id="42"/>
    </w:p>
    <w:p w14:paraId="5EAA23B0" w14:textId="77777777" w:rsidR="00E37EBE" w:rsidRDefault="00E37EBE" w:rsidP="00E37EBE">
      <w:pPr>
        <w:pStyle w:val="4Bulletedcopyblue"/>
      </w:pPr>
      <w:r w:rsidRPr="00B60E3F">
        <w:t>De</w:t>
      </w:r>
      <w:r>
        <w:t>termine</w:t>
      </w:r>
      <w:r w:rsidRPr="00B60E3F">
        <w:t xml:space="preserve"> their approach to using their resources to support the progress of pupils with SEND </w:t>
      </w:r>
    </w:p>
    <w:p w14:paraId="5877DD84" w14:textId="77777777" w:rsidR="00E37EBE" w:rsidRPr="00181CF6" w:rsidRDefault="00E37EBE" w:rsidP="00E37EBE">
      <w:pPr>
        <w:pStyle w:val="Subhead2"/>
      </w:pPr>
      <w:r>
        <w:t xml:space="preserve">6.3 </w:t>
      </w:r>
      <w:r w:rsidRPr="00181CF6">
        <w:t>The SEN</w:t>
      </w:r>
      <w:r>
        <w:t>D</w:t>
      </w:r>
      <w:r w:rsidRPr="00181CF6">
        <w:t xml:space="preserve"> link governor </w:t>
      </w:r>
    </w:p>
    <w:p w14:paraId="097A010D" w14:textId="0C87D9B5" w:rsidR="00E37EBE" w:rsidRDefault="00E37EBE" w:rsidP="00E37EBE">
      <w:pPr>
        <w:pStyle w:val="1bodycopy10pt"/>
      </w:pPr>
      <w:bookmarkStart w:id="43" w:name="_Hlk116902020"/>
      <w:r w:rsidRPr="00181CF6">
        <w:t xml:space="preserve">The </w:t>
      </w:r>
      <w:r>
        <w:t>SEND link governor</w:t>
      </w:r>
      <w:r w:rsidRPr="00181CF6">
        <w:t xml:space="preserve"> is </w:t>
      </w:r>
      <w:r w:rsidR="0097292C">
        <w:t>Andrea Baylis (office @sytchampton.worcs.sch.uk)</w:t>
      </w:r>
    </w:p>
    <w:bookmarkEnd w:id="43"/>
    <w:p w14:paraId="2886F903" w14:textId="77777777" w:rsidR="00E37EBE" w:rsidRPr="00181CF6" w:rsidRDefault="00E37EBE" w:rsidP="00E37EBE">
      <w:pPr>
        <w:pStyle w:val="1bodycopy10pt"/>
      </w:pPr>
      <w:r w:rsidRPr="00181CF6">
        <w:t>The SEN</w:t>
      </w:r>
      <w:r>
        <w:t>D</w:t>
      </w:r>
      <w:r w:rsidRPr="00181CF6">
        <w:t xml:space="preserve"> governor will: </w:t>
      </w:r>
    </w:p>
    <w:p w14:paraId="5D0B9EC9" w14:textId="77777777" w:rsidR="00E37EBE" w:rsidRPr="00181CF6" w:rsidRDefault="00E37EBE" w:rsidP="00E37EBE">
      <w:pPr>
        <w:pStyle w:val="4Bulletedcopyblue"/>
      </w:pPr>
      <w:r w:rsidRPr="00181CF6">
        <w:t>Help to raise awareness of SEN</w:t>
      </w:r>
      <w:r>
        <w:t>D</w:t>
      </w:r>
      <w:r w:rsidRPr="00181CF6">
        <w:t xml:space="preserve"> issues at governing board meetings </w:t>
      </w:r>
    </w:p>
    <w:p w14:paraId="21D775CA" w14:textId="77777777" w:rsidR="00E37EBE" w:rsidRPr="00181CF6" w:rsidRDefault="00E37EBE" w:rsidP="00E37EBE">
      <w:pPr>
        <w:pStyle w:val="4Bulletedcopyblue"/>
      </w:pPr>
      <w:r w:rsidRPr="00181CF6">
        <w:t>Monitor the quality and effectiveness of SEN</w:t>
      </w:r>
      <w:r>
        <w:t>D</w:t>
      </w:r>
      <w:r w:rsidRPr="00181CF6">
        <w:t xml:space="preserve"> provision within the school and update the governing board on this </w:t>
      </w:r>
    </w:p>
    <w:p w14:paraId="61CE8805" w14:textId="77777777" w:rsidR="00E37EBE" w:rsidRPr="00181CF6" w:rsidRDefault="00E37EBE" w:rsidP="00E37EBE">
      <w:pPr>
        <w:pStyle w:val="4Bulletedcopyblue"/>
      </w:pPr>
      <w:r w:rsidRPr="00181CF6">
        <w:t>Work with the headteacher and SENCO to determine the strategic development of the SEN</w:t>
      </w:r>
      <w:r>
        <w:t>D</w:t>
      </w:r>
      <w:r w:rsidRPr="00181CF6">
        <w:t xml:space="preserve"> policy and provision in the school </w:t>
      </w:r>
    </w:p>
    <w:p w14:paraId="4B450627" w14:textId="77777777" w:rsidR="00E37EBE" w:rsidRPr="00181CF6" w:rsidRDefault="00E37EBE" w:rsidP="00E37EBE">
      <w:pPr>
        <w:pStyle w:val="Subhead2"/>
      </w:pPr>
      <w:r>
        <w:t>6.4</w:t>
      </w:r>
      <w:r w:rsidRPr="00181CF6">
        <w:t xml:space="preserve"> The headteacher </w:t>
      </w:r>
    </w:p>
    <w:p w14:paraId="3209D3F2" w14:textId="77777777" w:rsidR="00E37EBE" w:rsidRPr="00181CF6" w:rsidRDefault="00E37EBE" w:rsidP="00E37EBE">
      <w:pPr>
        <w:pStyle w:val="1bodycopy10pt"/>
      </w:pPr>
      <w:r w:rsidRPr="00181CF6">
        <w:t xml:space="preserve">The headteacher will: </w:t>
      </w:r>
    </w:p>
    <w:p w14:paraId="3E14B338" w14:textId="77777777" w:rsidR="00E37EBE" w:rsidRDefault="00E37EBE" w:rsidP="00E37EBE">
      <w:pPr>
        <w:pStyle w:val="4Bulletedcopyblue"/>
      </w:pPr>
      <w:r w:rsidRPr="00181CF6">
        <w:t>Work with the SENCO and SEN</w:t>
      </w:r>
      <w:r>
        <w:t>D link</w:t>
      </w:r>
      <w:r w:rsidRPr="00181CF6">
        <w:t xml:space="preserve"> governor to determine the strategic development of the SEN</w:t>
      </w:r>
      <w:r>
        <w:t>D</w:t>
      </w:r>
      <w:r w:rsidRPr="00181CF6">
        <w:t xml:space="preserve"> policy and provision within the school </w:t>
      </w:r>
    </w:p>
    <w:p w14:paraId="3B2C500C" w14:textId="77777777" w:rsidR="00E37EBE" w:rsidRPr="00181CF6" w:rsidRDefault="00E37EBE" w:rsidP="00E37EBE">
      <w:pPr>
        <w:pStyle w:val="4Bulletedcopyblue"/>
      </w:pPr>
      <w:bookmarkStart w:id="44" w:name="_Hlk116888626"/>
      <w:r>
        <w:t xml:space="preserve">Work with the SENCO and school governors to make sure </w:t>
      </w:r>
      <w:r w:rsidRPr="00181CF6">
        <w:t>the school meets its responsibilities under the Equality Act 2010 with regard to reasonable adjustments and access arrangements</w:t>
      </w:r>
    </w:p>
    <w:bookmarkEnd w:id="44"/>
    <w:p w14:paraId="2E07BAFF" w14:textId="77777777" w:rsidR="00E37EBE" w:rsidRDefault="00E37EBE" w:rsidP="00E37EBE">
      <w:pPr>
        <w:pStyle w:val="4Bulletedcopyblue"/>
      </w:pPr>
      <w:r w:rsidRPr="00181CF6">
        <w:t>Have overall responsibility</w:t>
      </w:r>
      <w:r>
        <w:t xml:space="preserve"> for, and awareness of,</w:t>
      </w:r>
      <w:r w:rsidRPr="00181CF6">
        <w:t xml:space="preserve"> the provision </w:t>
      </w:r>
      <w:r>
        <w:t>for pupil</w:t>
      </w:r>
      <w:r w:rsidRPr="00181CF6">
        <w:t xml:space="preserve">s with </w:t>
      </w:r>
      <w:r>
        <w:t>SEND, and their progress</w:t>
      </w:r>
    </w:p>
    <w:p w14:paraId="799D8BEB" w14:textId="77777777" w:rsidR="00E37EBE" w:rsidRDefault="00E37EBE" w:rsidP="00E37EBE">
      <w:pPr>
        <w:pStyle w:val="4Bulletedcopyblue"/>
      </w:pPr>
      <w:r w:rsidRPr="00204C5F">
        <w:t xml:space="preserve">Have responsibility for monitoring the school’s notional SEND budget and any additional funding allocated by the </w:t>
      </w:r>
      <w:r>
        <w:t>LA</w:t>
      </w:r>
      <w:r w:rsidRPr="00204C5F">
        <w:t xml:space="preserve"> to support individual pupils </w:t>
      </w:r>
    </w:p>
    <w:p w14:paraId="2C0DBAEC" w14:textId="77777777" w:rsidR="00E37EBE" w:rsidRDefault="00E37EBE" w:rsidP="00E37EBE">
      <w:pPr>
        <w:pStyle w:val="4Bulletedcopyblue"/>
      </w:pPr>
      <w:r>
        <w:t>Make sure that the SENCO has enough time to carry out their duties</w:t>
      </w:r>
    </w:p>
    <w:p w14:paraId="25C8AFA6" w14:textId="77777777" w:rsidR="00E37EBE" w:rsidRDefault="00E37EBE" w:rsidP="00E37EBE">
      <w:pPr>
        <w:pStyle w:val="4Bulletedcopyblue"/>
      </w:pPr>
      <w:r>
        <w:t>Have an overview of the needs of the current cohort of pupils on the SEND register</w:t>
      </w:r>
    </w:p>
    <w:p w14:paraId="1F074AD3" w14:textId="77777777" w:rsidR="00E37EBE" w:rsidRDefault="00E37EBE" w:rsidP="00E37EBE">
      <w:pPr>
        <w:pStyle w:val="4Bulletedcopyblue"/>
      </w:pPr>
      <w:r>
        <w:t>Advise the LA when a pupil needs an EHC needs assessment, or when an EHC plan needs an early review</w:t>
      </w:r>
    </w:p>
    <w:p w14:paraId="75CE3A1F" w14:textId="77777777" w:rsidR="00E37EBE" w:rsidRDefault="00E37EBE" w:rsidP="00E37EBE">
      <w:pPr>
        <w:pStyle w:val="4Bulletedcopyblue"/>
      </w:pPr>
      <w:bookmarkStart w:id="45" w:name="_Hlk116906030"/>
      <w:r>
        <w:t>With the SENCO, monitor to identify any staff who have specific training needs regarding SEN, and incorporate this into the school’s plan for continuous professional development</w:t>
      </w:r>
    </w:p>
    <w:p w14:paraId="03989D51" w14:textId="77777777" w:rsidR="00E37EBE" w:rsidRDefault="00E37EBE" w:rsidP="00E37EBE">
      <w:pPr>
        <w:pStyle w:val="4Bulletedcopyblue"/>
      </w:pPr>
      <w:bookmarkStart w:id="46" w:name="_Hlk116909963"/>
      <w:r>
        <w:t>With the SENCO, regularly review and evaluate the breadth and impact of the SEND support the school offers or can access, and co-operate with the LA in reviewing the provision that is available locally and in developing the local offer</w:t>
      </w:r>
    </w:p>
    <w:p w14:paraId="10D7EF31" w14:textId="77777777" w:rsidR="00E37EBE" w:rsidRPr="00181CF6" w:rsidRDefault="00E37EBE" w:rsidP="00E37EBE">
      <w:pPr>
        <w:pStyle w:val="4Bulletedcopyblue"/>
      </w:pPr>
      <w:bookmarkStart w:id="47" w:name="_Hlk116909789"/>
      <w:bookmarkEnd w:id="46"/>
      <w:r>
        <w:t>With the SENCO and teaching staff, identify any patterns in the school’s identification of SEN, both within the school and in comparison with national data, and use these to reflect on and reinforce the quality of teaching</w:t>
      </w:r>
    </w:p>
    <w:bookmarkEnd w:id="45"/>
    <w:bookmarkEnd w:id="47"/>
    <w:p w14:paraId="46FFD835" w14:textId="77777777" w:rsidR="00E37EBE" w:rsidRPr="00181CF6" w:rsidRDefault="00E37EBE" w:rsidP="00E37EBE">
      <w:pPr>
        <w:pStyle w:val="Subhead2"/>
      </w:pPr>
      <w:r>
        <w:t>6.5</w:t>
      </w:r>
      <w:r w:rsidRPr="00181CF6">
        <w:t xml:space="preserve"> Class teachers</w:t>
      </w:r>
    </w:p>
    <w:p w14:paraId="601645F0" w14:textId="77777777" w:rsidR="00E37EBE" w:rsidRPr="00181CF6" w:rsidRDefault="00E37EBE" w:rsidP="00E37EBE">
      <w:pPr>
        <w:pStyle w:val="1bodycopy10pt"/>
      </w:pPr>
      <w:r w:rsidRPr="00181CF6">
        <w:t xml:space="preserve"> Each class teacher is responsible for: </w:t>
      </w:r>
    </w:p>
    <w:p w14:paraId="5185FC7A" w14:textId="77777777" w:rsidR="00E37EBE" w:rsidRDefault="00E37EBE" w:rsidP="00E37EBE">
      <w:pPr>
        <w:pStyle w:val="4Bulletedcopyblue"/>
      </w:pPr>
      <w:r>
        <w:t>Planning and providing high-quality teaching that is differentiated to meet pupil needs through a graduated approach</w:t>
      </w:r>
    </w:p>
    <w:p w14:paraId="1C33AA91" w14:textId="77777777" w:rsidR="00E37EBE" w:rsidRPr="00181CF6" w:rsidRDefault="00E37EBE" w:rsidP="00E37EBE">
      <w:pPr>
        <w:pStyle w:val="4Bulletedcopyblue"/>
      </w:pPr>
      <w:r w:rsidRPr="00181CF6">
        <w:t xml:space="preserve">The progress and development of every pupil in their class </w:t>
      </w:r>
    </w:p>
    <w:p w14:paraId="052332C7" w14:textId="77777777" w:rsidR="00E37EBE" w:rsidRPr="00181CF6" w:rsidRDefault="00E37EBE" w:rsidP="00E37EBE">
      <w:pPr>
        <w:pStyle w:val="4Bulletedcopyblue"/>
      </w:pPr>
      <w:r w:rsidRPr="00181CF6">
        <w:t xml:space="preserve">Working closely with any teaching assistants or specialist staff to plan and assess the impact of support and interventions, and </w:t>
      </w:r>
      <w:r>
        <w:t xml:space="preserve">consider </w:t>
      </w:r>
      <w:r w:rsidRPr="00181CF6">
        <w:t xml:space="preserve">how they can be linked to classroom teaching </w:t>
      </w:r>
    </w:p>
    <w:p w14:paraId="325FB551" w14:textId="77777777" w:rsidR="00E37EBE" w:rsidRPr="00181CF6" w:rsidRDefault="00E37EBE" w:rsidP="00E37EBE">
      <w:pPr>
        <w:pStyle w:val="4Bulletedcopyblue"/>
      </w:pPr>
      <w:r w:rsidRPr="00181CF6">
        <w:t xml:space="preserve">Working with the SENCO to review each pupil’s progress and development, and decide on any changes to provision </w:t>
      </w:r>
    </w:p>
    <w:p w14:paraId="1CBBA0AC" w14:textId="77777777" w:rsidR="00E37EBE" w:rsidRDefault="00E37EBE" w:rsidP="00E37EBE">
      <w:pPr>
        <w:pStyle w:val="4Bulletedcopyblue"/>
      </w:pPr>
      <w:r w:rsidRPr="00181CF6">
        <w:t>Ensuring they follow this SEN</w:t>
      </w:r>
      <w:r>
        <w:t>D</w:t>
      </w:r>
      <w:r w:rsidRPr="00181CF6">
        <w:t xml:space="preserve"> policy </w:t>
      </w:r>
      <w:r>
        <w:t>and the SEN information report</w:t>
      </w:r>
    </w:p>
    <w:p w14:paraId="650F9B75" w14:textId="77777777" w:rsidR="00E37EBE" w:rsidRDefault="00E37EBE" w:rsidP="00E37EBE">
      <w:pPr>
        <w:pStyle w:val="4Bulletedcopyblue"/>
      </w:pPr>
      <w:bookmarkStart w:id="48" w:name="_Hlk116889841"/>
      <w:r>
        <w:t>Communicating with parents regularly to:</w:t>
      </w:r>
    </w:p>
    <w:bookmarkEnd w:id="48"/>
    <w:p w14:paraId="22CBC174" w14:textId="77777777" w:rsidR="00E37EBE" w:rsidRDefault="00E37EBE" w:rsidP="00E37EBE">
      <w:pPr>
        <w:pStyle w:val="4Bulletedcopyblue"/>
        <w:numPr>
          <w:ilvl w:val="1"/>
          <w:numId w:val="44"/>
        </w:numPr>
      </w:pPr>
      <w:r>
        <w:lastRenderedPageBreak/>
        <w:t>Set clear outcomes and review progress towards them</w:t>
      </w:r>
    </w:p>
    <w:p w14:paraId="7DC952D5" w14:textId="77777777" w:rsidR="00E37EBE" w:rsidRDefault="00E37EBE" w:rsidP="00E37EBE">
      <w:pPr>
        <w:pStyle w:val="4Bulletedcopyblue"/>
        <w:numPr>
          <w:ilvl w:val="1"/>
          <w:numId w:val="44"/>
        </w:numPr>
      </w:pPr>
      <w:r>
        <w:t>Discuss the activities and support that will help achieve the set outcomes</w:t>
      </w:r>
    </w:p>
    <w:p w14:paraId="2F7BB176" w14:textId="77777777" w:rsidR="00E37EBE" w:rsidRDefault="00E37EBE" w:rsidP="00E37EBE">
      <w:pPr>
        <w:pStyle w:val="4Bulletedcopyblue"/>
        <w:numPr>
          <w:ilvl w:val="1"/>
          <w:numId w:val="44"/>
        </w:numPr>
      </w:pPr>
      <w:r>
        <w:t>Identify the responsibilities of the parent, the pupil and the school</w:t>
      </w:r>
    </w:p>
    <w:p w14:paraId="3753CDEA" w14:textId="77777777" w:rsidR="00E37EBE" w:rsidRPr="00415AB4" w:rsidRDefault="00E37EBE" w:rsidP="00E37EBE">
      <w:pPr>
        <w:pStyle w:val="4Bulletedcopyblue"/>
        <w:numPr>
          <w:ilvl w:val="1"/>
          <w:numId w:val="44"/>
        </w:numPr>
      </w:pPr>
      <w:r>
        <w:t>Listen to the parents’ concerns and agree their aspirations for the pupil</w:t>
      </w:r>
    </w:p>
    <w:p w14:paraId="250F5FE1" w14:textId="77777777" w:rsidR="00E37EBE" w:rsidRPr="00181CF6" w:rsidRDefault="00E37EBE" w:rsidP="00E37EBE">
      <w:pPr>
        <w:pStyle w:val="Subhead2"/>
      </w:pPr>
      <w:r>
        <w:t>6.6</w:t>
      </w:r>
      <w:r w:rsidRPr="00181CF6">
        <w:t xml:space="preserve"> </w:t>
      </w:r>
      <w:r>
        <w:t>P</w:t>
      </w:r>
      <w:r w:rsidRPr="00181CF6">
        <w:t>arents or carers</w:t>
      </w:r>
    </w:p>
    <w:p w14:paraId="59DDF45B" w14:textId="77777777" w:rsidR="00E37EBE" w:rsidRDefault="00E37EBE" w:rsidP="00E37EBE">
      <w:pPr>
        <w:pStyle w:val="1bodycopy10pt"/>
        <w:rPr>
          <w:lang w:val="en-GB"/>
        </w:rPr>
      </w:pPr>
      <w:r w:rsidRPr="00984EA4">
        <w:rPr>
          <w:lang w:val="en-GB"/>
        </w:rPr>
        <w:t xml:space="preserve">Parents </w:t>
      </w:r>
      <w:r>
        <w:rPr>
          <w:lang w:val="en-GB"/>
        </w:rPr>
        <w:t xml:space="preserve">or carers </w:t>
      </w:r>
      <w:r w:rsidRPr="00984EA4">
        <w:rPr>
          <w:lang w:val="en-GB"/>
        </w:rPr>
        <w:t xml:space="preserve">should inform the school if they have any concerns about their child’s progress or development. </w:t>
      </w:r>
      <w:bookmarkStart w:id="49" w:name="_Hlk116890275"/>
    </w:p>
    <w:p w14:paraId="32F43B0C" w14:textId="77777777" w:rsidR="00E37EBE" w:rsidRDefault="00E37EBE" w:rsidP="00E37EBE">
      <w:pPr>
        <w:pStyle w:val="1bodycopy10pt"/>
      </w:pPr>
      <w:bookmarkStart w:id="50" w:name="_Hlk116909049"/>
      <w:bookmarkStart w:id="51" w:name="_Hlk116890297"/>
      <w:bookmarkEnd w:id="49"/>
      <w:r w:rsidRPr="00181CF6">
        <w:t>P</w:t>
      </w:r>
      <w:r>
        <w:t xml:space="preserve">arents or carers of a pupil on the SEND register will always be given the opportunity to provide information and express their views about the pupil’s SEND and the support provided. </w:t>
      </w:r>
      <w:bookmarkStart w:id="52" w:name="_Hlk116909191"/>
      <w:r>
        <w:t xml:space="preserve">They will be invited to participate in discussions and decisions about this support. </w:t>
      </w:r>
      <w:bookmarkEnd w:id="52"/>
      <w:r>
        <w:t xml:space="preserve">They will be: </w:t>
      </w:r>
    </w:p>
    <w:bookmarkEnd w:id="50"/>
    <w:p w14:paraId="5E8A1C17" w14:textId="77777777" w:rsidR="00E37EBE" w:rsidRDefault="00E37EBE" w:rsidP="00E37EBE">
      <w:pPr>
        <w:pStyle w:val="4Bulletedcopyblue"/>
      </w:pPr>
      <w:r>
        <w:t>Invited to termly meetings to review the provision that is in place for their child</w:t>
      </w:r>
    </w:p>
    <w:p w14:paraId="73648B4C" w14:textId="77777777" w:rsidR="00E37EBE" w:rsidRDefault="00E37EBE" w:rsidP="00E37EBE">
      <w:pPr>
        <w:pStyle w:val="4Bulletedcopyblue"/>
      </w:pPr>
      <w:r>
        <w:t>Asked to provide information about the impact of SEN support outside school and any changes in the pupil’s needs</w:t>
      </w:r>
    </w:p>
    <w:p w14:paraId="7340E6DB" w14:textId="77777777" w:rsidR="00E37EBE" w:rsidRDefault="00E37EBE" w:rsidP="00E37EBE">
      <w:pPr>
        <w:pStyle w:val="4Bulletedcopyblue"/>
      </w:pPr>
      <w:r>
        <w:t>Given the opportunity to share their concerns and, with school staff, agree their aspirations for the pupil</w:t>
      </w:r>
    </w:p>
    <w:p w14:paraId="1BE55054" w14:textId="77777777" w:rsidR="00E37EBE" w:rsidRDefault="00E37EBE" w:rsidP="00E37EBE">
      <w:pPr>
        <w:pStyle w:val="4Bulletedcopyblue"/>
      </w:pPr>
      <w:bookmarkStart w:id="53" w:name="_Hlk116911470"/>
      <w:r>
        <w:t xml:space="preserve">Given </w:t>
      </w:r>
      <w:r w:rsidRPr="0097292C">
        <w:t>an annual</w:t>
      </w:r>
      <w:r>
        <w:t xml:space="preserve"> report on the pupil’s progress</w:t>
      </w:r>
    </w:p>
    <w:bookmarkEnd w:id="53"/>
    <w:p w14:paraId="4747683A" w14:textId="77777777" w:rsidR="00E37EBE" w:rsidRDefault="00E37EBE" w:rsidP="00E37EBE">
      <w:pPr>
        <w:pStyle w:val="1bodycopy"/>
      </w:pPr>
      <w:r w:rsidRPr="00984EA4">
        <w:rPr>
          <w:lang w:val="en-GB"/>
        </w:rPr>
        <w:t xml:space="preserve">The school will </w:t>
      </w:r>
      <w:r>
        <w:rPr>
          <w:lang w:val="en-GB"/>
        </w:rPr>
        <w:t>take into account</w:t>
      </w:r>
      <w:r w:rsidRPr="00984EA4">
        <w:rPr>
          <w:lang w:val="en-GB"/>
        </w:rPr>
        <w:t xml:space="preserve"> the views of the parent</w:t>
      </w:r>
      <w:r>
        <w:rPr>
          <w:lang w:val="en-GB"/>
        </w:rPr>
        <w:t xml:space="preserve"> or carer</w:t>
      </w:r>
      <w:r w:rsidRPr="00984EA4">
        <w:rPr>
          <w:lang w:val="en-GB"/>
        </w:rPr>
        <w:t xml:space="preserve"> in any decisions made about the </w:t>
      </w:r>
      <w:r>
        <w:rPr>
          <w:lang w:val="en-GB"/>
        </w:rPr>
        <w:t>pupil</w:t>
      </w:r>
      <w:r w:rsidRPr="00984EA4">
        <w:rPr>
          <w:lang w:val="en-GB"/>
        </w:rPr>
        <w:t>.</w:t>
      </w:r>
    </w:p>
    <w:bookmarkEnd w:id="51"/>
    <w:p w14:paraId="19765E60" w14:textId="77777777" w:rsidR="00E37EBE" w:rsidRPr="00181CF6" w:rsidRDefault="00E37EBE" w:rsidP="00E37EBE">
      <w:pPr>
        <w:pStyle w:val="Subhead2"/>
      </w:pPr>
      <w:r>
        <w:t>6.7</w:t>
      </w:r>
      <w:r w:rsidRPr="00181CF6">
        <w:t xml:space="preserve"> The pupil</w:t>
      </w:r>
    </w:p>
    <w:p w14:paraId="6D0F5287" w14:textId="77777777" w:rsidR="00E37EBE" w:rsidRPr="00181CF6" w:rsidRDefault="00E37EBE" w:rsidP="00E37EBE">
      <w:pPr>
        <w:pStyle w:val="1bodycopy10pt"/>
      </w:pPr>
      <w:bookmarkStart w:id="54" w:name="_Hlk116908780"/>
      <w:bookmarkStart w:id="55" w:name="_Hlk116908940"/>
      <w:r w:rsidRPr="00181CF6">
        <w:t>Pupils</w:t>
      </w:r>
      <w:r>
        <w:t xml:space="preserve"> will always be given the opportunity to provide information and express their views about their SEND and the support provided. </w:t>
      </w:r>
      <w:bookmarkEnd w:id="54"/>
      <w:r>
        <w:t xml:space="preserve">They will be invited to participate in discussions and decisions about this support. </w:t>
      </w:r>
      <w:r w:rsidRPr="00181CF6">
        <w:t>This might involve</w:t>
      </w:r>
      <w:r>
        <w:t xml:space="preserve"> the pupil</w:t>
      </w:r>
      <w:r w:rsidRPr="00181CF6">
        <w:t>:</w:t>
      </w:r>
    </w:p>
    <w:p w14:paraId="7FDDF415" w14:textId="77777777" w:rsidR="00E37EBE" w:rsidRPr="00181CF6" w:rsidRDefault="00E37EBE" w:rsidP="00E37EBE">
      <w:pPr>
        <w:pStyle w:val="4Bulletedcopyblue"/>
      </w:pPr>
      <w:r w:rsidRPr="00181CF6">
        <w:t xml:space="preserve">Explaining what their strengths and difficulties are </w:t>
      </w:r>
    </w:p>
    <w:p w14:paraId="00E9D154" w14:textId="77777777" w:rsidR="00E37EBE" w:rsidRPr="00181CF6" w:rsidRDefault="00E37EBE" w:rsidP="00E37EBE">
      <w:pPr>
        <w:pStyle w:val="4Bulletedcopyblue"/>
      </w:pPr>
      <w:r w:rsidRPr="00181CF6">
        <w:t>Contributing to setting targets or outcomes</w:t>
      </w:r>
    </w:p>
    <w:p w14:paraId="25103532" w14:textId="77777777" w:rsidR="00E37EBE" w:rsidRDefault="00E37EBE" w:rsidP="00E37EBE">
      <w:pPr>
        <w:pStyle w:val="4Bulletedcopyblue"/>
      </w:pPr>
      <w:r w:rsidRPr="00181CF6">
        <w:t>Attending review meetings</w:t>
      </w:r>
    </w:p>
    <w:p w14:paraId="79D5830C" w14:textId="77777777" w:rsidR="00E37EBE" w:rsidRDefault="00E37EBE" w:rsidP="00E37EBE">
      <w:pPr>
        <w:pStyle w:val="4Bulletedcopyblue"/>
      </w:pPr>
      <w:r>
        <w:t>Giving feedback on the effectiveness of interventions</w:t>
      </w:r>
    </w:p>
    <w:p w14:paraId="0F115E6F" w14:textId="77777777" w:rsidR="00E37EBE" w:rsidRPr="00181CF6" w:rsidRDefault="00E37EBE" w:rsidP="00E37EBE">
      <w:pPr>
        <w:pStyle w:val="1bodycopy"/>
      </w:pPr>
      <w:r>
        <w:t>The pupil’s views</w:t>
      </w:r>
      <w:r w:rsidRPr="00181CF6">
        <w:t xml:space="preserve"> will be </w:t>
      </w:r>
      <w:r>
        <w:t xml:space="preserve">taken into account </w:t>
      </w:r>
      <w:r w:rsidRPr="00181CF6">
        <w:t xml:space="preserve">in making decisions that affect them, whenever possible. </w:t>
      </w:r>
    </w:p>
    <w:p w14:paraId="6A6774FC" w14:textId="77777777" w:rsidR="0097292C" w:rsidRDefault="0097292C" w:rsidP="0097292C">
      <w:pPr>
        <w:pStyle w:val="Heading10"/>
        <w:numPr>
          <w:ilvl w:val="0"/>
          <w:numId w:val="0"/>
        </w:numPr>
        <w:ind w:left="360" w:hanging="360"/>
      </w:pPr>
      <w:bookmarkStart w:id="56" w:name="_Toc55899052"/>
      <w:bookmarkStart w:id="57" w:name="_Toc118970786"/>
      <w:bookmarkEnd w:id="55"/>
    </w:p>
    <w:p w14:paraId="286075F5" w14:textId="52B7A5FB" w:rsidR="00E37EBE" w:rsidRPr="0089250C" w:rsidRDefault="00E37EBE" w:rsidP="0097292C">
      <w:pPr>
        <w:pStyle w:val="Heading10"/>
        <w:numPr>
          <w:ilvl w:val="0"/>
          <w:numId w:val="0"/>
        </w:numPr>
        <w:ind w:left="360" w:hanging="360"/>
      </w:pPr>
      <w:r>
        <w:t>7</w:t>
      </w:r>
      <w:r w:rsidRPr="0089250C">
        <w:t>. SEN information report</w:t>
      </w:r>
      <w:bookmarkEnd w:id="56"/>
      <w:bookmarkEnd w:id="57"/>
      <w:r w:rsidRPr="0089250C">
        <w:t xml:space="preserve"> </w:t>
      </w:r>
    </w:p>
    <w:p w14:paraId="179A033C" w14:textId="77777777" w:rsidR="00E37EBE" w:rsidRDefault="00E37EBE" w:rsidP="00E37EBE">
      <w:pPr>
        <w:pStyle w:val="1bodycopy10pt"/>
      </w:pPr>
      <w:r w:rsidRPr="0089250C">
        <w:t xml:space="preserve">The school publishes </w:t>
      </w:r>
      <w:r>
        <w:t>a</w:t>
      </w:r>
      <w:r w:rsidRPr="0089250C">
        <w:t xml:space="preserve"> SEN information report on its website</w:t>
      </w:r>
      <w:r>
        <w:t>, which</w:t>
      </w:r>
      <w:r w:rsidRPr="0089250C">
        <w:t xml:space="preserve"> sets out how this policy is implemented in the school.</w:t>
      </w:r>
    </w:p>
    <w:p w14:paraId="0A7AD65D" w14:textId="77777777" w:rsidR="00E37EBE" w:rsidRDefault="00E37EBE" w:rsidP="00E37EBE">
      <w:pPr>
        <w:pStyle w:val="1bodycopy10pt"/>
        <w:rPr>
          <w:b/>
        </w:rPr>
      </w:pPr>
      <w:bookmarkStart w:id="58" w:name="_Toc116380828"/>
      <w:bookmarkStart w:id="59" w:name="_Hlk116900589"/>
      <w:r w:rsidRPr="000354CB">
        <w:t xml:space="preserve">The information </w:t>
      </w:r>
      <w:r>
        <w:t>report will b</w:t>
      </w:r>
      <w:r w:rsidRPr="000354CB">
        <w:t xml:space="preserve">e updated annually and </w:t>
      </w:r>
      <w:r>
        <w:t xml:space="preserve">as soon as possible after </w:t>
      </w:r>
      <w:r w:rsidRPr="000354CB">
        <w:t>any changes to the</w:t>
      </w:r>
      <w:r>
        <w:t xml:space="preserve"> </w:t>
      </w:r>
      <w:r w:rsidRPr="000354CB">
        <w:t xml:space="preserve">information </w:t>
      </w:r>
      <w:r>
        <w:t>it contains</w:t>
      </w:r>
      <w:r w:rsidRPr="000354CB">
        <w:t>.</w:t>
      </w:r>
      <w:bookmarkEnd w:id="58"/>
      <w:r w:rsidRPr="000354CB">
        <w:t xml:space="preserve"> </w:t>
      </w:r>
    </w:p>
    <w:p w14:paraId="78E136AB" w14:textId="77777777" w:rsidR="0097292C" w:rsidRDefault="0097292C" w:rsidP="0097292C">
      <w:pPr>
        <w:pStyle w:val="Heading10"/>
        <w:numPr>
          <w:ilvl w:val="0"/>
          <w:numId w:val="0"/>
        </w:numPr>
        <w:ind w:left="360" w:hanging="360"/>
      </w:pPr>
      <w:bookmarkStart w:id="60" w:name="_Toc118970787"/>
      <w:bookmarkEnd w:id="59"/>
    </w:p>
    <w:p w14:paraId="257E5ECA" w14:textId="1DFFC97B" w:rsidR="00E37EBE" w:rsidRPr="00181CF6" w:rsidRDefault="00E37EBE" w:rsidP="0097292C">
      <w:pPr>
        <w:pStyle w:val="Heading10"/>
        <w:numPr>
          <w:ilvl w:val="0"/>
          <w:numId w:val="0"/>
        </w:numPr>
        <w:ind w:left="360" w:hanging="360"/>
      </w:pPr>
      <w:r>
        <w:t>8. Our approach to SEND support</w:t>
      </w:r>
      <w:bookmarkEnd w:id="60"/>
      <w:r>
        <w:t xml:space="preserve"> </w:t>
      </w:r>
    </w:p>
    <w:p w14:paraId="7C073D47" w14:textId="77777777" w:rsidR="00E37EBE" w:rsidRPr="00181CF6" w:rsidRDefault="00E37EBE" w:rsidP="00E37EBE">
      <w:pPr>
        <w:pStyle w:val="Subhead2"/>
      </w:pPr>
      <w:r>
        <w:t>8.1</w:t>
      </w:r>
      <w:r w:rsidRPr="00181CF6">
        <w:t xml:space="preserve"> Identifying pupils with SEN</w:t>
      </w:r>
      <w:r>
        <w:t>D</w:t>
      </w:r>
      <w:r w:rsidRPr="00181CF6">
        <w:t xml:space="preserve"> and assessing their needs </w:t>
      </w:r>
    </w:p>
    <w:p w14:paraId="4CC7E838" w14:textId="77777777" w:rsidR="00E37EBE" w:rsidRPr="00A93758" w:rsidRDefault="00E37EBE" w:rsidP="00E37EBE">
      <w:pPr>
        <w:rPr>
          <w:rFonts w:cs="Arial"/>
          <w:sz w:val="20"/>
          <w:szCs w:val="20"/>
        </w:rPr>
      </w:pPr>
      <w:r w:rsidRPr="00A93758">
        <w:rPr>
          <w:rFonts w:cs="Arial"/>
          <w:sz w:val="20"/>
          <w:szCs w:val="20"/>
        </w:rPr>
        <w:t xml:space="preserve">We will assess each pupil’s current skills and levels of attainment when they start at the school. This will build on information from previous settings and Key Stages, where appropriate. </w:t>
      </w:r>
      <w:bookmarkStart w:id="61" w:name="_Hlk116895061"/>
      <w:r w:rsidRPr="00A93758">
        <w:rPr>
          <w:rFonts w:cs="Arial"/>
          <w:sz w:val="20"/>
          <w:szCs w:val="20"/>
        </w:rPr>
        <w:t xml:space="preserve">We will also consider any evidence that the pupil may have a disability and if so, what reasonable adjustments the school may need to make. </w:t>
      </w:r>
    </w:p>
    <w:bookmarkEnd w:id="61"/>
    <w:p w14:paraId="2C24941F" w14:textId="77777777" w:rsidR="00E37EBE" w:rsidRPr="00A93758" w:rsidRDefault="00E37EBE" w:rsidP="00E37EBE">
      <w:pPr>
        <w:rPr>
          <w:rFonts w:cs="Arial"/>
          <w:sz w:val="20"/>
          <w:szCs w:val="20"/>
        </w:rPr>
      </w:pPr>
      <w:r w:rsidRPr="00A93758">
        <w:rPr>
          <w:rFonts w:cs="Arial"/>
          <w:sz w:val="20"/>
          <w:szCs w:val="20"/>
        </w:rPr>
        <w:t>Class teachers will regularly assess the progress of all pupils and identify any whose progress:</w:t>
      </w:r>
    </w:p>
    <w:p w14:paraId="125332B2" w14:textId="77777777" w:rsidR="00E37EBE" w:rsidRPr="00181CF6" w:rsidRDefault="00E37EBE" w:rsidP="00E37EBE">
      <w:pPr>
        <w:pStyle w:val="4Bulletedcopyblue"/>
        <w:rPr>
          <w:rFonts w:cs="Times New Roman"/>
          <w:szCs w:val="24"/>
        </w:rPr>
      </w:pPr>
      <w:r w:rsidRPr="00181CF6">
        <w:lastRenderedPageBreak/>
        <w:t>Is significantly slower than that of their peers starting from the same baseline</w:t>
      </w:r>
    </w:p>
    <w:p w14:paraId="1CCC8A71" w14:textId="77777777" w:rsidR="00E37EBE" w:rsidRPr="00181CF6" w:rsidRDefault="00E37EBE" w:rsidP="00E37EBE">
      <w:pPr>
        <w:pStyle w:val="4Bulletedcopyblue"/>
      </w:pPr>
      <w:r w:rsidRPr="00181CF6">
        <w:t>Fails to match or better the</w:t>
      </w:r>
      <w:r>
        <w:t>ir</w:t>
      </w:r>
      <w:r w:rsidRPr="00181CF6">
        <w:t xml:space="preserve"> previous rate of progress</w:t>
      </w:r>
    </w:p>
    <w:p w14:paraId="6DE7D83B" w14:textId="77777777" w:rsidR="00E37EBE" w:rsidRPr="00181CF6" w:rsidRDefault="00E37EBE" w:rsidP="00E37EBE">
      <w:pPr>
        <w:pStyle w:val="4Bulletedcopyblue"/>
      </w:pPr>
      <w:r w:rsidRPr="00181CF6">
        <w:t xml:space="preserve">Fails to close the attainment gap between </w:t>
      </w:r>
      <w:r>
        <w:t>them</w:t>
      </w:r>
      <w:r w:rsidRPr="00181CF6">
        <w:t xml:space="preserve"> and their peers</w:t>
      </w:r>
    </w:p>
    <w:p w14:paraId="725F3EB3" w14:textId="77777777" w:rsidR="00E37EBE" w:rsidRPr="00181CF6" w:rsidRDefault="00E37EBE" w:rsidP="00E37EBE">
      <w:pPr>
        <w:pStyle w:val="4Bulletedcopyblue"/>
      </w:pPr>
      <w:r w:rsidRPr="00181CF6">
        <w:t xml:space="preserve">Widens the attainment gap </w:t>
      </w:r>
    </w:p>
    <w:p w14:paraId="4AF54F30" w14:textId="77777777" w:rsidR="00E37EBE" w:rsidRPr="00A93758" w:rsidRDefault="00E37EBE" w:rsidP="00E37EBE">
      <w:pPr>
        <w:rPr>
          <w:sz w:val="20"/>
        </w:rPr>
      </w:pPr>
      <w:r w:rsidRPr="00A93758">
        <w:rPr>
          <w:sz w:val="20"/>
        </w:rPr>
        <w:t>This may include progress in areas other than attainment</w:t>
      </w:r>
      <w:bookmarkStart w:id="62" w:name="_Hlk116895391"/>
      <w:r w:rsidRPr="00A93758">
        <w:rPr>
          <w:sz w:val="20"/>
        </w:rPr>
        <w:t xml:space="preserve">, for example, wider development or social needs. </w:t>
      </w:r>
      <w:bookmarkEnd w:id="62"/>
    </w:p>
    <w:p w14:paraId="3FEBCF83" w14:textId="77777777" w:rsidR="00E37EBE" w:rsidRPr="00A93758" w:rsidRDefault="00E37EBE" w:rsidP="00E37EBE">
      <w:pPr>
        <w:rPr>
          <w:sz w:val="20"/>
        </w:rPr>
      </w:pPr>
      <w:r w:rsidRPr="00A93758">
        <w:rPr>
          <w:sz w:val="20"/>
        </w:rPr>
        <w:t xml:space="preserve">When teachers identify an area where a pupil is making slow progress, they will target the pupil’s area of weakness with differentiated, high-quality teaching. If progress does not improve, the teacher will raise the issue with the SENCO to have an initial discussion about whether this lack of progress may be due to a special educational need. </w:t>
      </w:r>
      <w:bookmarkStart w:id="63" w:name="_Hlk116910986"/>
      <w:r w:rsidRPr="00A93758">
        <w:rPr>
          <w:sz w:val="20"/>
        </w:rPr>
        <w:t xml:space="preserve">Where necessary they will, in consultation with the pupil’s parents or carers, consider consulting an external specialist. </w:t>
      </w:r>
      <w:bookmarkEnd w:id="63"/>
    </w:p>
    <w:p w14:paraId="54849DB8" w14:textId="77777777" w:rsidR="00E37EBE" w:rsidRPr="00A93758" w:rsidRDefault="00E37EBE" w:rsidP="00E37EBE">
      <w:pPr>
        <w:rPr>
          <w:sz w:val="20"/>
        </w:rPr>
      </w:pPr>
      <w:r w:rsidRPr="00A93758">
        <w:rPr>
          <w:sz w:val="20"/>
        </w:rPr>
        <w:t xml:space="preserve">Slow progress and low attainment will not automatically mean a pupil is recorded as having SEN.  </w:t>
      </w:r>
    </w:p>
    <w:p w14:paraId="7EA38078" w14:textId="77777777" w:rsidR="00E37EBE" w:rsidRPr="00A93758" w:rsidRDefault="00E37EBE" w:rsidP="00E37EBE">
      <w:pPr>
        <w:rPr>
          <w:sz w:val="20"/>
        </w:rPr>
      </w:pPr>
      <w:r w:rsidRPr="00A93758">
        <w:rPr>
          <w:sz w:val="20"/>
        </w:rPr>
        <w:t xml:space="preserve">Potential short-term causes of impact on behaviour or performance will be considered, such as bullying or bereavement. Staff will also take particular care in identifying and assessing SEN for pupils whose first language is not English. </w:t>
      </w:r>
    </w:p>
    <w:p w14:paraId="6184799F" w14:textId="77777777" w:rsidR="00E37EBE" w:rsidRPr="00A93758" w:rsidRDefault="00E37EBE" w:rsidP="00E37EBE">
      <w:pPr>
        <w:rPr>
          <w:sz w:val="20"/>
        </w:rPr>
      </w:pPr>
      <w:r w:rsidRPr="00A93758">
        <w:rPr>
          <w:sz w:val="20"/>
        </w:rPr>
        <w:t xml:space="preserve">When deciding whether the pupil needs special educational provision,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323AB6AF" w14:textId="77777777" w:rsidR="00E37EBE" w:rsidRPr="00A93758" w:rsidRDefault="00E37EBE" w:rsidP="00E37EBE">
      <w:pPr>
        <w:rPr>
          <w:sz w:val="20"/>
        </w:rPr>
      </w:pPr>
      <w:r w:rsidRPr="00A93758">
        <w:rPr>
          <w:sz w:val="20"/>
        </w:rPr>
        <w:t>If a pupil is joining the school, and:</w:t>
      </w:r>
    </w:p>
    <w:p w14:paraId="117F1CF6" w14:textId="77777777" w:rsidR="00E37EBE" w:rsidRPr="00A93758" w:rsidRDefault="00E37EBE" w:rsidP="00E37EBE">
      <w:pPr>
        <w:pStyle w:val="4Bulletedcopyblue"/>
        <w:rPr>
          <w:sz w:val="18"/>
        </w:rPr>
      </w:pPr>
      <w:r w:rsidRPr="00A93758">
        <w:rPr>
          <w:sz w:val="18"/>
        </w:rPr>
        <w:t>Their previous setting has already identified that they have SEN</w:t>
      </w:r>
    </w:p>
    <w:p w14:paraId="5486C47C" w14:textId="77777777" w:rsidR="00E37EBE" w:rsidRPr="00A93758" w:rsidRDefault="00E37EBE" w:rsidP="00E37EBE">
      <w:pPr>
        <w:pStyle w:val="4Bulletedcopyblue"/>
        <w:rPr>
          <w:sz w:val="18"/>
        </w:rPr>
      </w:pPr>
      <w:r w:rsidRPr="00A93758">
        <w:rPr>
          <w:sz w:val="18"/>
        </w:rPr>
        <w:t>They are known to external agencies</w:t>
      </w:r>
    </w:p>
    <w:p w14:paraId="512CAEF3" w14:textId="77777777" w:rsidR="00E37EBE" w:rsidRPr="00A93758" w:rsidRDefault="00E37EBE" w:rsidP="00E37EBE">
      <w:pPr>
        <w:pStyle w:val="4Bulletedcopyblue"/>
        <w:rPr>
          <w:sz w:val="18"/>
        </w:rPr>
      </w:pPr>
      <w:r w:rsidRPr="00A93758">
        <w:rPr>
          <w:sz w:val="18"/>
        </w:rPr>
        <w:t>They have an education, health and care plan (EHCP)</w:t>
      </w:r>
    </w:p>
    <w:p w14:paraId="3A407B51" w14:textId="77777777" w:rsidR="00E37EBE" w:rsidRPr="00A93758" w:rsidRDefault="00E37EBE" w:rsidP="00E37EBE">
      <w:pPr>
        <w:rPr>
          <w:sz w:val="20"/>
        </w:rPr>
      </w:pPr>
      <w:r w:rsidRPr="00A93758">
        <w:rPr>
          <w:sz w:val="20"/>
        </w:rPr>
        <w:t>then the school will work in a multi-agency way to make sure we get relevant information before the pupil starts at school, so support can be put in place as early as possible.</w:t>
      </w:r>
    </w:p>
    <w:p w14:paraId="56C7A080" w14:textId="77777777" w:rsidR="00E37EBE" w:rsidRPr="00181CF6" w:rsidRDefault="00E37EBE" w:rsidP="00E37EBE">
      <w:pPr>
        <w:pStyle w:val="Subhead2"/>
      </w:pPr>
      <w:r>
        <w:t>8.2</w:t>
      </w:r>
      <w:r w:rsidRPr="00181CF6">
        <w:t xml:space="preserve"> Consulting and involving pupils and parents </w:t>
      </w:r>
    </w:p>
    <w:p w14:paraId="1C56116F" w14:textId="77777777" w:rsidR="00E37EBE" w:rsidRPr="00A93758" w:rsidRDefault="00E37EBE" w:rsidP="00E37EBE">
      <w:pPr>
        <w:rPr>
          <w:rFonts w:cs="Arial"/>
          <w:sz w:val="20"/>
          <w:szCs w:val="20"/>
        </w:rPr>
      </w:pPr>
      <w:r w:rsidRPr="00A93758">
        <w:rPr>
          <w:rFonts w:cs="Arial"/>
          <w:sz w:val="20"/>
          <w:szCs w:val="20"/>
        </w:rPr>
        <w:t xml:space="preserve">The school </w:t>
      </w:r>
      <w:bookmarkStart w:id="64" w:name="_Hlk116895880"/>
      <w:r w:rsidRPr="00A93758">
        <w:rPr>
          <w:rFonts w:cs="Arial"/>
          <w:sz w:val="20"/>
          <w:szCs w:val="20"/>
        </w:rPr>
        <w:t xml:space="preserve">will put the pupil and their parents at the heart of all decisions made about special educational provision. </w:t>
      </w:r>
      <w:bookmarkEnd w:id="64"/>
    </w:p>
    <w:p w14:paraId="2CE78918" w14:textId="77777777" w:rsidR="00E37EBE" w:rsidRPr="00A93758" w:rsidRDefault="00E37EBE" w:rsidP="00E37EBE">
      <w:pPr>
        <w:rPr>
          <w:rFonts w:cs="Arial"/>
          <w:sz w:val="20"/>
          <w:szCs w:val="20"/>
        </w:rPr>
      </w:pPr>
      <w:bookmarkStart w:id="65" w:name="_Hlk116895893"/>
      <w:r w:rsidRPr="00A93758">
        <w:rPr>
          <w:rFonts w:cs="Arial"/>
          <w:sz w:val="20"/>
          <w:szCs w:val="20"/>
        </w:rPr>
        <w:t xml:space="preserve">When we are aiming to identify whether a pupil needs special education provision, we will have an early discussion with the pupil and their parents. </w:t>
      </w:r>
      <w:bookmarkEnd w:id="65"/>
      <w:r w:rsidRPr="00A93758">
        <w:rPr>
          <w:rFonts w:cs="Arial"/>
          <w:sz w:val="20"/>
          <w:szCs w:val="20"/>
        </w:rPr>
        <w:t>These conversations will make sure that:</w:t>
      </w:r>
    </w:p>
    <w:p w14:paraId="49833948" w14:textId="77777777" w:rsidR="00E37EBE" w:rsidRPr="00A93758" w:rsidRDefault="00E37EBE" w:rsidP="00E37EBE">
      <w:pPr>
        <w:pStyle w:val="4Bulletedcopyblue"/>
      </w:pPr>
      <w:r w:rsidRPr="00A93758">
        <w:t xml:space="preserve">Everyone develops a good understanding of the pupil’s areas of strength and difficulty </w:t>
      </w:r>
    </w:p>
    <w:p w14:paraId="4A3957A5" w14:textId="77777777" w:rsidR="00E37EBE" w:rsidRPr="00A93758" w:rsidRDefault="00E37EBE" w:rsidP="00E37EBE">
      <w:pPr>
        <w:pStyle w:val="4Bulletedcopyblue"/>
      </w:pPr>
      <w:r w:rsidRPr="00A93758">
        <w:t xml:space="preserve">We take into account any concerns the parents have </w:t>
      </w:r>
    </w:p>
    <w:p w14:paraId="14E442A4" w14:textId="77777777" w:rsidR="00E37EBE" w:rsidRPr="00A93758" w:rsidRDefault="00E37EBE" w:rsidP="00E37EBE">
      <w:pPr>
        <w:pStyle w:val="4Bulletedcopyblue"/>
      </w:pPr>
      <w:r w:rsidRPr="00A93758">
        <w:t xml:space="preserve">Everyone understands the agreed outcomes sought for the child </w:t>
      </w:r>
    </w:p>
    <w:p w14:paraId="13DD3E0F" w14:textId="77777777" w:rsidR="00E37EBE" w:rsidRPr="00A93758" w:rsidRDefault="00E37EBE" w:rsidP="00E37EBE">
      <w:pPr>
        <w:pStyle w:val="4Bulletedcopyblue"/>
      </w:pPr>
      <w:r w:rsidRPr="00A93758">
        <w:t xml:space="preserve">Everyone is clear on what the next steps are </w:t>
      </w:r>
    </w:p>
    <w:p w14:paraId="29A28CEF" w14:textId="77777777" w:rsidR="00E37EBE" w:rsidRPr="00A93758" w:rsidRDefault="00E37EBE" w:rsidP="00E37EBE">
      <w:pPr>
        <w:rPr>
          <w:rFonts w:cs="Arial"/>
          <w:sz w:val="20"/>
          <w:szCs w:val="20"/>
        </w:rPr>
      </w:pPr>
      <w:r w:rsidRPr="00A93758">
        <w:rPr>
          <w:rFonts w:cs="Arial"/>
          <w:sz w:val="20"/>
          <w:szCs w:val="20"/>
        </w:rPr>
        <w:t xml:space="preserve">Notes of these early discussions will be added to the pupil’s record and given to their parents. </w:t>
      </w:r>
    </w:p>
    <w:p w14:paraId="5C056B3D" w14:textId="77777777" w:rsidR="00E37EBE" w:rsidRPr="00A93758" w:rsidRDefault="00E37EBE" w:rsidP="00E37EBE">
      <w:pPr>
        <w:rPr>
          <w:rFonts w:cs="Arial"/>
          <w:sz w:val="20"/>
          <w:szCs w:val="20"/>
        </w:rPr>
      </w:pPr>
      <w:r w:rsidRPr="00A93758">
        <w:rPr>
          <w:rFonts w:cs="Arial"/>
          <w:sz w:val="20"/>
          <w:szCs w:val="20"/>
        </w:rPr>
        <w:t xml:space="preserve">We will formally notify parents if it is decided that a pupil will receive special educational provision. </w:t>
      </w:r>
    </w:p>
    <w:p w14:paraId="56EFE8C3" w14:textId="77777777" w:rsidR="00E37EBE" w:rsidRPr="00983DE2" w:rsidRDefault="00E37EBE" w:rsidP="00E37EBE">
      <w:pPr>
        <w:pStyle w:val="Subhead2"/>
      </w:pPr>
      <w:r>
        <w:t>8</w:t>
      </w:r>
      <w:r w:rsidRPr="00983DE2">
        <w:t>.3</w:t>
      </w:r>
      <w:r>
        <w:t xml:space="preserve"> The graduated approach to SEN support</w:t>
      </w:r>
    </w:p>
    <w:p w14:paraId="4CC1665E" w14:textId="77777777" w:rsidR="00E37EBE" w:rsidRDefault="00E37EBE" w:rsidP="00E37EBE">
      <w:pPr>
        <w:pStyle w:val="1bodycopy10pt"/>
      </w:pPr>
      <w:r>
        <w:t>Once a pupil has been identified as having SEN, we will take action to remove any barriers to learning, and put effective special educational provision in place. This support will be delivered through successive rounds of a 4-part cycle known as the graduated approach.</w:t>
      </w:r>
      <w:bookmarkStart w:id="66" w:name="_Hlk116895987"/>
    </w:p>
    <w:p w14:paraId="328102B6" w14:textId="77777777" w:rsidR="00E37EBE" w:rsidRPr="00051DCD" w:rsidRDefault="00E37EBE" w:rsidP="00E37EBE">
      <w:pPr>
        <w:pStyle w:val="1bodycopy10pt"/>
        <w:numPr>
          <w:ilvl w:val="0"/>
          <w:numId w:val="48"/>
        </w:numPr>
        <w:rPr>
          <w:b/>
        </w:rPr>
      </w:pPr>
      <w:r w:rsidRPr="00051DCD">
        <w:rPr>
          <w:b/>
        </w:rPr>
        <w:lastRenderedPageBreak/>
        <w:t>Assess</w:t>
      </w:r>
    </w:p>
    <w:p w14:paraId="1A51BC70" w14:textId="77777777" w:rsidR="00E37EBE" w:rsidRDefault="00E37EBE" w:rsidP="00E37EBE">
      <w:pPr>
        <w:pStyle w:val="1bodycopy10pt"/>
      </w:pPr>
      <w:r>
        <w:t>The pupil’s class teacher and the SENCO will carry out a clear analysis of the pupil’s needs. The views of the pupil and their parents will be taken into account. The school may also seek advice from external support services.</w:t>
      </w:r>
    </w:p>
    <w:p w14:paraId="4CB6D0A1" w14:textId="77777777" w:rsidR="00E37EBE" w:rsidRPr="00051DCD" w:rsidRDefault="00E37EBE" w:rsidP="00E37EBE">
      <w:pPr>
        <w:pStyle w:val="1bodycopy10pt"/>
      </w:pPr>
      <w:r>
        <w:t xml:space="preserve">The assessment will be reviewed regularly to help make sure that the support in place is matched to the pupil’s need. For many pupils, the most reliable way to identify needs is to observe the way they respond to an intervention. </w:t>
      </w:r>
    </w:p>
    <w:p w14:paraId="1C6E9651" w14:textId="77777777" w:rsidR="00E37EBE" w:rsidRDefault="00E37EBE" w:rsidP="00E37EBE">
      <w:pPr>
        <w:pStyle w:val="1bodycopy10pt"/>
        <w:numPr>
          <w:ilvl w:val="0"/>
          <w:numId w:val="48"/>
        </w:numPr>
        <w:rPr>
          <w:b/>
        </w:rPr>
      </w:pPr>
      <w:r w:rsidRPr="00051DCD">
        <w:rPr>
          <w:b/>
        </w:rPr>
        <w:t>Plan</w:t>
      </w:r>
    </w:p>
    <w:p w14:paraId="5989757E" w14:textId="77777777" w:rsidR="00E37EBE" w:rsidRDefault="00E37EBE" w:rsidP="00E37EBE">
      <w:pPr>
        <w:pStyle w:val="1bodycopy10pt"/>
      </w:pPr>
      <w:r w:rsidRPr="00051DCD">
        <w:t xml:space="preserve">In </w:t>
      </w:r>
      <w:r>
        <w:t>consultation</w:t>
      </w:r>
      <w:r w:rsidRPr="00051DCD">
        <w:t xml:space="preserve"> with the parents</w:t>
      </w:r>
      <w:r>
        <w:t xml:space="preserve"> and the pupil</w:t>
      </w:r>
      <w:r w:rsidRPr="00051DCD">
        <w:t>, the teacher and the SENCO</w:t>
      </w:r>
      <w:r>
        <w:t xml:space="preserve"> will decide which adjustments, interventions and support will be put into place, the expected outcomes, and a clear date for review.</w:t>
      </w:r>
    </w:p>
    <w:p w14:paraId="096D5B56" w14:textId="451FFE57" w:rsidR="00E37EBE" w:rsidRDefault="00E37EBE" w:rsidP="00E37EBE">
      <w:pPr>
        <w:pStyle w:val="1bodycopy10pt"/>
      </w:pPr>
      <w:r>
        <w:t>All staff who work with the pupil will be made aware of the pupil’s needs, the outcomes sought, the support provided and any teaching strategies or approaches that are needed. This information will be recorded on our management information system,</w:t>
      </w:r>
      <w:r w:rsidR="00A93758">
        <w:t xml:space="preserve"> Provision Map</w:t>
      </w:r>
      <w:r>
        <w:t>, and will be made accessible to staff in a</w:t>
      </w:r>
      <w:r w:rsidR="00A93758">
        <w:t>n individual provision map (IPM).</w:t>
      </w:r>
    </w:p>
    <w:p w14:paraId="4355AFAF" w14:textId="77777777" w:rsidR="00E37EBE" w:rsidRPr="00051DCD" w:rsidRDefault="00E37EBE" w:rsidP="00E37EBE">
      <w:pPr>
        <w:pStyle w:val="1bodycopy10pt"/>
      </w:pPr>
      <w:r>
        <w:t>Parents will be fully aware of the planned support and interventions, and may be asked to reinforce or contribute to progress at home.</w:t>
      </w:r>
    </w:p>
    <w:p w14:paraId="4941A451" w14:textId="77777777" w:rsidR="00E37EBE" w:rsidRDefault="00E37EBE" w:rsidP="00E37EBE">
      <w:pPr>
        <w:pStyle w:val="1bodycopy10pt"/>
        <w:numPr>
          <w:ilvl w:val="0"/>
          <w:numId w:val="48"/>
        </w:numPr>
        <w:rPr>
          <w:b/>
        </w:rPr>
      </w:pPr>
      <w:r w:rsidRPr="00051DCD">
        <w:rPr>
          <w:b/>
        </w:rPr>
        <w:t xml:space="preserve">Do </w:t>
      </w:r>
    </w:p>
    <w:p w14:paraId="764985CC" w14:textId="77777777" w:rsidR="00E37EBE" w:rsidRDefault="00E37EBE" w:rsidP="00E37EBE">
      <w:pPr>
        <w:pStyle w:val="1bodycopy10pt"/>
      </w:pPr>
      <w:r>
        <w:t xml:space="preserve">The pupil’s class or subject teacher retains overall responsibility for their progress. </w:t>
      </w:r>
    </w:p>
    <w:p w14:paraId="7D9EE329" w14:textId="77777777" w:rsidR="00E37EBE" w:rsidRDefault="00E37EBE" w:rsidP="00E37EBE">
      <w:pPr>
        <w:pStyle w:val="1bodycopy10pt"/>
        <w:rPr>
          <w:b/>
        </w:rPr>
      </w:pPr>
      <w:r>
        <w:t>Where the plan involves group or 1-to-1 teaching away from the main class or subject teacher, they still retain responsibility for the pupil. They will work closely with any teaching assistants or specialist staff involved, to plan and assess the impact of support and interventions and how they can be linked to classroom teaching</w:t>
      </w:r>
      <w:r>
        <w:rPr>
          <w:b/>
        </w:rPr>
        <w:t>.</w:t>
      </w:r>
    </w:p>
    <w:p w14:paraId="537D8611" w14:textId="77777777" w:rsidR="00E37EBE" w:rsidRPr="00051DCD" w:rsidRDefault="00E37EBE" w:rsidP="00E37EBE">
      <w:pPr>
        <w:pStyle w:val="1bodycopy10pt"/>
        <w:rPr>
          <w:b/>
        </w:rPr>
      </w:pPr>
      <w:r>
        <w:t>The SENCO will support the teacher in further assessing the pupil’s particular strengths and weaknesses, in problem solving and advising on how to implement support effectively.</w:t>
      </w:r>
    </w:p>
    <w:p w14:paraId="118D22DB" w14:textId="77777777" w:rsidR="00E37EBE" w:rsidRDefault="00E37EBE" w:rsidP="00E37EBE">
      <w:pPr>
        <w:pStyle w:val="1bodycopy10pt"/>
        <w:numPr>
          <w:ilvl w:val="0"/>
          <w:numId w:val="48"/>
        </w:numPr>
        <w:rPr>
          <w:b/>
        </w:rPr>
      </w:pPr>
      <w:r>
        <w:rPr>
          <w:b/>
        </w:rPr>
        <w:t>Review</w:t>
      </w:r>
    </w:p>
    <w:p w14:paraId="6E7ED584" w14:textId="77777777" w:rsidR="00E37EBE" w:rsidRDefault="00E37EBE" w:rsidP="00E37EBE">
      <w:pPr>
        <w:pStyle w:val="1bodycopy10pt"/>
      </w:pPr>
      <w:r>
        <w:t>The effectiveness of the support and interventions and their impact on the pupil’s progress will be reviewed in line with the agreed date.</w:t>
      </w:r>
    </w:p>
    <w:p w14:paraId="12D21E5E" w14:textId="77777777" w:rsidR="00E37EBE" w:rsidRDefault="00E37EBE" w:rsidP="00E37EBE">
      <w:pPr>
        <w:pStyle w:val="1bodycopy10pt"/>
      </w:pPr>
      <w:r>
        <w:t>We will evaluate the impact and quality of the support and interventions. This evaluation will be based on:</w:t>
      </w:r>
    </w:p>
    <w:p w14:paraId="21E3C7E7" w14:textId="77777777" w:rsidR="00E37EBE" w:rsidRDefault="00E37EBE" w:rsidP="00E37EBE">
      <w:pPr>
        <w:pStyle w:val="1bodycopy10pt"/>
        <w:numPr>
          <w:ilvl w:val="0"/>
          <w:numId w:val="49"/>
        </w:numPr>
      </w:pPr>
      <w:r>
        <w:t>The views of the parents and pupils</w:t>
      </w:r>
    </w:p>
    <w:p w14:paraId="3A78B4E5" w14:textId="77777777" w:rsidR="00E37EBE" w:rsidRDefault="00E37EBE" w:rsidP="00E37EBE">
      <w:pPr>
        <w:pStyle w:val="1bodycopy10pt"/>
        <w:numPr>
          <w:ilvl w:val="0"/>
          <w:numId w:val="49"/>
        </w:numPr>
      </w:pPr>
      <w:r>
        <w:t>The level of progress the pupil has made towards their outcomes</w:t>
      </w:r>
    </w:p>
    <w:p w14:paraId="43C09613" w14:textId="77777777" w:rsidR="00E37EBE" w:rsidRDefault="00E37EBE" w:rsidP="00E37EBE">
      <w:pPr>
        <w:pStyle w:val="1bodycopy10pt"/>
        <w:numPr>
          <w:ilvl w:val="0"/>
          <w:numId w:val="49"/>
        </w:numPr>
      </w:pPr>
      <w:r>
        <w:t>The views of teaching staff who work with the pupil</w:t>
      </w:r>
    </w:p>
    <w:p w14:paraId="4E4A2B6C" w14:textId="77777777" w:rsidR="00E37EBE" w:rsidRDefault="00E37EBE" w:rsidP="00E37EBE">
      <w:pPr>
        <w:pStyle w:val="1bodycopy10pt"/>
      </w:pPr>
      <w:r>
        <w:t>The teacher and the SENCO will revise the outcomes and support in light of the pupil’s progress and development, and in consultation with the pupil and their parents.</w:t>
      </w:r>
    </w:p>
    <w:bookmarkEnd w:id="66"/>
    <w:p w14:paraId="0E70A3E1" w14:textId="77777777" w:rsidR="00E37EBE" w:rsidRDefault="00E37EBE" w:rsidP="00E37EBE">
      <w:pPr>
        <w:pStyle w:val="Subhead2"/>
      </w:pPr>
      <w:r>
        <w:t>8.4 Levels of support</w:t>
      </w:r>
    </w:p>
    <w:p w14:paraId="124BB9D2" w14:textId="77777777" w:rsidR="00E37EBE" w:rsidRPr="00204C5F" w:rsidRDefault="00E37EBE" w:rsidP="00E37EBE">
      <w:pPr>
        <w:pStyle w:val="Subhead2"/>
        <w:rPr>
          <w:color w:val="auto"/>
          <w:sz w:val="20"/>
        </w:rPr>
      </w:pPr>
      <w:r w:rsidRPr="00204C5F">
        <w:rPr>
          <w:color w:val="auto"/>
          <w:sz w:val="20"/>
        </w:rPr>
        <w:t>School</w:t>
      </w:r>
      <w:r>
        <w:rPr>
          <w:color w:val="auto"/>
          <w:sz w:val="20"/>
        </w:rPr>
        <w:t>-</w:t>
      </w:r>
      <w:r w:rsidRPr="00204C5F">
        <w:rPr>
          <w:color w:val="auto"/>
          <w:sz w:val="20"/>
        </w:rPr>
        <w:t xml:space="preserve">based SEN </w:t>
      </w:r>
      <w:r>
        <w:rPr>
          <w:color w:val="auto"/>
          <w:sz w:val="20"/>
        </w:rPr>
        <w:t>provision</w:t>
      </w:r>
    </w:p>
    <w:p w14:paraId="7E2460E9" w14:textId="77777777" w:rsidR="00E37EBE" w:rsidRDefault="00E37EBE" w:rsidP="00E37EBE">
      <w:pPr>
        <w:pStyle w:val="1bodycopy10pt"/>
      </w:pPr>
      <w:r>
        <w:t xml:space="preserve">Pupils receiving SEN provision will be placed on the school’s SEND register. These pupils have needs that can be met by the school through the graduated approach. </w:t>
      </w:r>
      <w:bookmarkStart w:id="67" w:name="_Hlk116910900"/>
      <w:r>
        <w:t xml:space="preserve">Where the pupil’s needs cannot be adequately met with in-house expertise, staff will consider involving an external specialist as soon as possible. </w:t>
      </w:r>
      <w:bookmarkEnd w:id="67"/>
    </w:p>
    <w:p w14:paraId="54A6D09E" w14:textId="77777777" w:rsidR="00E37EBE" w:rsidRDefault="00E37EBE" w:rsidP="00E37EBE">
      <w:pPr>
        <w:pStyle w:val="1bodycopy10pt"/>
      </w:pPr>
      <w:r>
        <w:t>The provision for these pupils is funded through the school’s notional SEND budget.</w:t>
      </w:r>
    </w:p>
    <w:p w14:paraId="1E9E0E8C" w14:textId="77777777" w:rsidR="00E37EBE" w:rsidRDefault="00E37EBE" w:rsidP="00E37EBE">
      <w:pPr>
        <w:pStyle w:val="1bodycopy10pt"/>
      </w:pPr>
      <w:r>
        <w:t>On the census these pupils will be marked with the code K.</w:t>
      </w:r>
    </w:p>
    <w:p w14:paraId="30A0DFD6" w14:textId="77777777" w:rsidR="00E37EBE" w:rsidRPr="00204C5F" w:rsidRDefault="00E37EBE" w:rsidP="00E37EBE">
      <w:pPr>
        <w:pStyle w:val="1bodycopy10pt"/>
        <w:rPr>
          <w:b/>
        </w:rPr>
      </w:pPr>
      <w:r w:rsidRPr="00204C5F">
        <w:rPr>
          <w:b/>
        </w:rPr>
        <w:t>E</w:t>
      </w:r>
      <w:r>
        <w:rPr>
          <w:b/>
        </w:rPr>
        <w:t xml:space="preserve">ducation, health and care (EHC) </w:t>
      </w:r>
      <w:r w:rsidRPr="00204C5F">
        <w:rPr>
          <w:b/>
        </w:rPr>
        <w:t>plan</w:t>
      </w:r>
      <w:r>
        <w:rPr>
          <w:b/>
        </w:rPr>
        <w:t xml:space="preserve"> </w:t>
      </w:r>
    </w:p>
    <w:p w14:paraId="26B7D974" w14:textId="77777777" w:rsidR="00E37EBE" w:rsidRDefault="00E37EBE" w:rsidP="00E37EBE">
      <w:pPr>
        <w:pStyle w:val="Subhead2"/>
        <w:rPr>
          <w:b w:val="0"/>
          <w:color w:val="auto"/>
          <w:sz w:val="20"/>
        </w:rPr>
      </w:pPr>
      <w:bookmarkStart w:id="68" w:name="_Hlk116896236"/>
      <w:r>
        <w:rPr>
          <w:b w:val="0"/>
          <w:color w:val="auto"/>
          <w:sz w:val="20"/>
        </w:rPr>
        <w:lastRenderedPageBreak/>
        <w:t>Pupils who need more support than is available through the school’s school-based SEN provision may be entitled to an EHC plan. The plan is a legal document that describes the needs of the pupil, the provision that will be put in place, and the outcomes sought</w:t>
      </w:r>
      <w:bookmarkEnd w:id="68"/>
      <w:r>
        <w:rPr>
          <w:b w:val="0"/>
          <w:color w:val="auto"/>
          <w:sz w:val="20"/>
        </w:rPr>
        <w:t xml:space="preserve">. </w:t>
      </w:r>
    </w:p>
    <w:p w14:paraId="761E0045" w14:textId="77777777" w:rsidR="00E37EBE" w:rsidRDefault="00E37EBE" w:rsidP="00E37EBE">
      <w:pPr>
        <w:pStyle w:val="Subhead2"/>
        <w:rPr>
          <w:b w:val="0"/>
          <w:color w:val="auto"/>
          <w:sz w:val="20"/>
        </w:rPr>
      </w:pPr>
      <w:r>
        <w:rPr>
          <w:b w:val="0"/>
          <w:color w:val="auto"/>
          <w:sz w:val="20"/>
        </w:rPr>
        <w:t xml:space="preserve">The provision for these pupils will be funded from the school’s notional SEND budget, and potentially from the </w:t>
      </w:r>
      <w:r>
        <w:rPr>
          <w:b w:val="0"/>
          <w:color w:val="auto"/>
          <w:sz w:val="20"/>
          <w:lang w:val="en-GB"/>
        </w:rPr>
        <w:t xml:space="preserve">LA (from the </w:t>
      </w:r>
      <w:r w:rsidRPr="00984EA4">
        <w:rPr>
          <w:b w:val="0"/>
          <w:color w:val="auto"/>
          <w:sz w:val="20"/>
          <w:lang w:val="en-GB"/>
        </w:rPr>
        <w:t>high-level needs funding block</w:t>
      </w:r>
      <w:r>
        <w:rPr>
          <w:b w:val="0"/>
          <w:color w:val="auto"/>
          <w:sz w:val="20"/>
          <w:lang w:val="en-GB"/>
        </w:rPr>
        <w:t xml:space="preserve"> of the dedicated schools grant)</w:t>
      </w:r>
      <w:r>
        <w:rPr>
          <w:b w:val="0"/>
          <w:color w:val="auto"/>
          <w:sz w:val="20"/>
        </w:rPr>
        <w:t xml:space="preserve">. </w:t>
      </w:r>
    </w:p>
    <w:p w14:paraId="77FD3BB1" w14:textId="77777777" w:rsidR="00E37EBE" w:rsidRDefault="00E37EBE" w:rsidP="00E37EBE">
      <w:pPr>
        <w:pStyle w:val="Subhead2"/>
        <w:rPr>
          <w:b w:val="0"/>
          <w:color w:val="auto"/>
          <w:sz w:val="20"/>
        </w:rPr>
      </w:pPr>
      <w:r w:rsidRPr="00C53D84">
        <w:rPr>
          <w:b w:val="0"/>
          <w:color w:val="auto"/>
          <w:sz w:val="20"/>
        </w:rPr>
        <w:t>On the census these pupil</w:t>
      </w:r>
      <w:r>
        <w:rPr>
          <w:b w:val="0"/>
          <w:color w:val="auto"/>
          <w:sz w:val="20"/>
        </w:rPr>
        <w:t>s will be marked with the code E</w:t>
      </w:r>
      <w:r w:rsidRPr="00C53D84">
        <w:rPr>
          <w:b w:val="0"/>
          <w:color w:val="auto"/>
          <w:sz w:val="20"/>
        </w:rPr>
        <w:t>.</w:t>
      </w:r>
    </w:p>
    <w:p w14:paraId="48E7F368" w14:textId="77777777" w:rsidR="00E37EBE" w:rsidRPr="00081D75" w:rsidRDefault="00E37EBE" w:rsidP="00E37EBE">
      <w:pPr>
        <w:pStyle w:val="Subhead2"/>
        <w:rPr>
          <w:b w:val="0"/>
          <w:color w:val="auto"/>
          <w:sz w:val="20"/>
        </w:rPr>
      </w:pPr>
      <w:r>
        <w:t xml:space="preserve">8.5 </w:t>
      </w:r>
      <w:r w:rsidRPr="00181CF6">
        <w:t xml:space="preserve">Evaluating the effectiveness of SEN provision </w:t>
      </w:r>
    </w:p>
    <w:p w14:paraId="74C2D717" w14:textId="77777777" w:rsidR="00E37EBE" w:rsidRPr="00A93758" w:rsidRDefault="00E37EBE" w:rsidP="00E37EBE">
      <w:pPr>
        <w:rPr>
          <w:rFonts w:cs="Arial"/>
          <w:sz w:val="20"/>
          <w:szCs w:val="20"/>
        </w:rPr>
      </w:pPr>
      <w:r w:rsidRPr="00A93758">
        <w:rPr>
          <w:rFonts w:cs="Arial"/>
          <w:sz w:val="20"/>
          <w:szCs w:val="20"/>
        </w:rPr>
        <w:t>We evaluate the effectiveness of provision for pupils with SEN by:</w:t>
      </w:r>
    </w:p>
    <w:p w14:paraId="71C27355" w14:textId="77777777" w:rsidR="00E37EBE" w:rsidRDefault="00E37EBE" w:rsidP="00E37EBE">
      <w:pPr>
        <w:pStyle w:val="4Bulletedcopyblue"/>
      </w:pPr>
      <w:bookmarkStart w:id="69" w:name="_Hlk116896360"/>
      <w:r>
        <w:t>Tracking pupils’ progress, including by using provision maps</w:t>
      </w:r>
    </w:p>
    <w:p w14:paraId="4BCF65F6" w14:textId="77777777" w:rsidR="00E37EBE" w:rsidRPr="00181CF6" w:rsidRDefault="00E37EBE" w:rsidP="00E37EBE">
      <w:pPr>
        <w:pStyle w:val="4Bulletedcopyblue"/>
      </w:pPr>
      <w:r>
        <w:t>Carrying out the review stage of the graduated approach in every cycle of SEN support</w:t>
      </w:r>
    </w:p>
    <w:p w14:paraId="6E875F5D" w14:textId="776D2805" w:rsidR="00E37EBE" w:rsidRDefault="00E37EBE" w:rsidP="00E37EBE">
      <w:pPr>
        <w:pStyle w:val="4Bulletedcopyblue"/>
      </w:pPr>
      <w:r w:rsidRPr="00181CF6">
        <w:t>Using pupil questionnaires</w:t>
      </w:r>
    </w:p>
    <w:p w14:paraId="31A52E8B" w14:textId="1FFD8E62" w:rsidR="00A93758" w:rsidRPr="00181CF6" w:rsidRDefault="00A93758" w:rsidP="00E37EBE">
      <w:pPr>
        <w:pStyle w:val="4Bulletedcopyblue"/>
      </w:pPr>
      <w:r>
        <w:t>Learning walks/book trawls</w:t>
      </w:r>
    </w:p>
    <w:p w14:paraId="5A625A2F" w14:textId="77777777" w:rsidR="00E37EBE" w:rsidRPr="00181CF6" w:rsidRDefault="00E37EBE" w:rsidP="00E37EBE">
      <w:pPr>
        <w:pStyle w:val="4Bulletedcopyblue"/>
      </w:pPr>
      <w:r w:rsidRPr="00181CF6">
        <w:t xml:space="preserve">Monitoring by the SENCO </w:t>
      </w:r>
    </w:p>
    <w:p w14:paraId="0A2AB064" w14:textId="77777777" w:rsidR="00E37EBE" w:rsidRDefault="00E37EBE" w:rsidP="00E37EBE">
      <w:pPr>
        <w:pStyle w:val="4Bulletedcopyblue"/>
      </w:pPr>
      <w:r w:rsidRPr="00181CF6">
        <w:t xml:space="preserve">Holding annual reviews for pupils with </w:t>
      </w:r>
      <w:r>
        <w:t>EHC plans</w:t>
      </w:r>
    </w:p>
    <w:p w14:paraId="22BDB4B6" w14:textId="77777777" w:rsidR="00E37EBE" w:rsidRPr="00257534" w:rsidRDefault="00E37EBE" w:rsidP="00E37EBE">
      <w:pPr>
        <w:pStyle w:val="4Bulletedcopyblue"/>
      </w:pPr>
      <w:r>
        <w:t>Getting feedback from the pupil and their parents</w:t>
      </w:r>
    </w:p>
    <w:p w14:paraId="48A4AEA9" w14:textId="77777777" w:rsidR="00A93758" w:rsidRDefault="00A93758" w:rsidP="00A93758">
      <w:pPr>
        <w:pStyle w:val="Heading10"/>
        <w:numPr>
          <w:ilvl w:val="0"/>
          <w:numId w:val="0"/>
        </w:numPr>
        <w:ind w:left="360" w:hanging="360"/>
      </w:pPr>
      <w:bookmarkStart w:id="70" w:name="_Toc118970788"/>
      <w:bookmarkEnd w:id="69"/>
    </w:p>
    <w:p w14:paraId="62CA6F6D" w14:textId="5D4C0690" w:rsidR="00E37EBE" w:rsidRPr="00181CF6" w:rsidRDefault="00E37EBE" w:rsidP="00A93758">
      <w:pPr>
        <w:pStyle w:val="Heading10"/>
        <w:numPr>
          <w:ilvl w:val="0"/>
          <w:numId w:val="0"/>
        </w:numPr>
        <w:ind w:left="360" w:hanging="360"/>
      </w:pPr>
      <w:r>
        <w:t xml:space="preserve">9. </w:t>
      </w:r>
      <w:r w:rsidRPr="00181CF6">
        <w:t>Expertise and training of staff</w:t>
      </w:r>
      <w:bookmarkEnd w:id="70"/>
      <w:r w:rsidRPr="00181CF6">
        <w:t xml:space="preserve"> </w:t>
      </w:r>
    </w:p>
    <w:p w14:paraId="1FAFB333" w14:textId="77777777" w:rsidR="00E37EBE" w:rsidRDefault="00E37EBE" w:rsidP="00E37EBE">
      <w:pPr>
        <w:pStyle w:val="1bodycopy10pt"/>
      </w:pPr>
      <w:r>
        <w:t>Training will regularly be provided to teaching and support staff. The headteacher and the SENCO will continuously monitor to identify any staff who have specific training needs and will incorporate this into the school’s plan for continuous professional development.</w:t>
      </w:r>
    </w:p>
    <w:p w14:paraId="10651D7E" w14:textId="77777777" w:rsidR="00A93758" w:rsidRDefault="00A93758" w:rsidP="00A93758">
      <w:pPr>
        <w:pStyle w:val="Heading10"/>
        <w:numPr>
          <w:ilvl w:val="0"/>
          <w:numId w:val="0"/>
        </w:numPr>
        <w:ind w:left="360" w:hanging="360"/>
      </w:pPr>
      <w:bookmarkStart w:id="71" w:name="_Toc118970789"/>
    </w:p>
    <w:p w14:paraId="327A5FD4" w14:textId="70CD55E5" w:rsidR="00E37EBE" w:rsidRDefault="00E37EBE" w:rsidP="00A93758">
      <w:pPr>
        <w:pStyle w:val="Heading10"/>
        <w:numPr>
          <w:ilvl w:val="0"/>
          <w:numId w:val="0"/>
        </w:numPr>
        <w:ind w:left="360" w:hanging="360"/>
      </w:pPr>
      <w:r>
        <w:t>10. Links with external professional agencies</w:t>
      </w:r>
      <w:bookmarkEnd w:id="71"/>
    </w:p>
    <w:p w14:paraId="1BBB199D" w14:textId="77777777" w:rsidR="00E37EBE" w:rsidRDefault="00E37EBE" w:rsidP="00E37EBE">
      <w:pPr>
        <w:pStyle w:val="1bodycopy10pt"/>
      </w:pPr>
      <w:r>
        <w:t>The school recognises that it won’t be able to meet all the needs of every pupil. Whenever necessary the school will work with external support services such as:</w:t>
      </w:r>
    </w:p>
    <w:p w14:paraId="6AE450D9" w14:textId="77777777" w:rsidR="00E37EBE" w:rsidRDefault="00E37EBE" w:rsidP="00E37EBE">
      <w:pPr>
        <w:pStyle w:val="1bodycopy10pt"/>
        <w:numPr>
          <w:ilvl w:val="0"/>
          <w:numId w:val="50"/>
        </w:numPr>
      </w:pPr>
      <w:bookmarkStart w:id="72" w:name="_Hlk116911412"/>
      <w:r>
        <w:t>Speech and language therapists</w:t>
      </w:r>
    </w:p>
    <w:p w14:paraId="53FE86A6" w14:textId="77777777" w:rsidR="00E37EBE" w:rsidRDefault="00E37EBE" w:rsidP="00E37EBE">
      <w:pPr>
        <w:pStyle w:val="1bodycopy10pt"/>
        <w:numPr>
          <w:ilvl w:val="0"/>
          <w:numId w:val="50"/>
        </w:numPr>
      </w:pPr>
      <w:r>
        <w:t>Specialist teachers or support services</w:t>
      </w:r>
    </w:p>
    <w:p w14:paraId="668064D8" w14:textId="77777777" w:rsidR="00E37EBE" w:rsidRDefault="00E37EBE" w:rsidP="00E37EBE">
      <w:pPr>
        <w:pStyle w:val="1bodycopy10pt"/>
        <w:numPr>
          <w:ilvl w:val="0"/>
          <w:numId w:val="50"/>
        </w:numPr>
      </w:pPr>
      <w:r>
        <w:t>Educational psychologists</w:t>
      </w:r>
    </w:p>
    <w:p w14:paraId="66A9AACD" w14:textId="12292273" w:rsidR="00E37EBE" w:rsidRDefault="00E37EBE" w:rsidP="00E37EBE">
      <w:pPr>
        <w:pStyle w:val="1bodycopy10pt"/>
        <w:numPr>
          <w:ilvl w:val="0"/>
          <w:numId w:val="50"/>
        </w:numPr>
      </w:pPr>
      <w:r>
        <w:t>Occupational therapists or physiotherapists</w:t>
      </w:r>
    </w:p>
    <w:p w14:paraId="160A6FBD" w14:textId="77777777" w:rsidR="00E37EBE" w:rsidRDefault="00E37EBE" w:rsidP="00E37EBE">
      <w:pPr>
        <w:pStyle w:val="1bodycopy10pt"/>
        <w:numPr>
          <w:ilvl w:val="0"/>
          <w:numId w:val="50"/>
        </w:numPr>
      </w:pPr>
      <w:r>
        <w:t>General practitioners or paediatricians</w:t>
      </w:r>
    </w:p>
    <w:p w14:paraId="296D6367" w14:textId="77777777" w:rsidR="00E37EBE" w:rsidRDefault="00E37EBE" w:rsidP="00E37EBE">
      <w:pPr>
        <w:pStyle w:val="1bodycopy10pt"/>
        <w:numPr>
          <w:ilvl w:val="0"/>
          <w:numId w:val="50"/>
        </w:numPr>
      </w:pPr>
      <w:r>
        <w:t>School nurses</w:t>
      </w:r>
    </w:p>
    <w:p w14:paraId="648B33AB" w14:textId="77777777" w:rsidR="00E37EBE" w:rsidRDefault="00E37EBE" w:rsidP="00E37EBE">
      <w:pPr>
        <w:pStyle w:val="1bodycopy10pt"/>
        <w:numPr>
          <w:ilvl w:val="0"/>
          <w:numId w:val="50"/>
        </w:numPr>
      </w:pPr>
      <w:bookmarkStart w:id="73" w:name="_Hlk116896537"/>
      <w:r>
        <w:t>Child and adolescent mental health services (CAMHS)</w:t>
      </w:r>
    </w:p>
    <w:bookmarkEnd w:id="73"/>
    <w:p w14:paraId="72A33D0F" w14:textId="77777777" w:rsidR="00E37EBE" w:rsidRPr="0029618B" w:rsidRDefault="00E37EBE" w:rsidP="00E37EBE">
      <w:pPr>
        <w:pStyle w:val="1bodycopy10pt"/>
        <w:numPr>
          <w:ilvl w:val="0"/>
          <w:numId w:val="50"/>
        </w:numPr>
      </w:pPr>
      <w:r>
        <w:t>Social servic</w:t>
      </w:r>
      <w:bookmarkEnd w:id="72"/>
      <w:r>
        <w:t>es</w:t>
      </w:r>
    </w:p>
    <w:p w14:paraId="6499B700" w14:textId="77777777" w:rsidR="00A93758" w:rsidRDefault="00A93758" w:rsidP="00A93758">
      <w:pPr>
        <w:pStyle w:val="Heading10"/>
        <w:numPr>
          <w:ilvl w:val="0"/>
          <w:numId w:val="0"/>
        </w:numPr>
        <w:ind w:left="360" w:hanging="360"/>
      </w:pPr>
      <w:bookmarkStart w:id="74" w:name="_Toc118970790"/>
    </w:p>
    <w:p w14:paraId="7B6A6AD2" w14:textId="4F1B47AE" w:rsidR="00E37EBE" w:rsidRPr="00181CF6" w:rsidRDefault="00E37EBE" w:rsidP="00A93758">
      <w:pPr>
        <w:pStyle w:val="Heading10"/>
        <w:numPr>
          <w:ilvl w:val="0"/>
          <w:numId w:val="0"/>
        </w:numPr>
        <w:ind w:left="360" w:hanging="360"/>
      </w:pPr>
      <w:r>
        <w:t xml:space="preserve">11. </w:t>
      </w:r>
      <w:bookmarkStart w:id="75" w:name="_Hlk116907676"/>
      <w:r>
        <w:t>Admission and accessibility arrangements</w:t>
      </w:r>
      <w:bookmarkEnd w:id="74"/>
      <w:r>
        <w:t xml:space="preserve"> </w:t>
      </w:r>
      <w:bookmarkEnd w:id="75"/>
    </w:p>
    <w:p w14:paraId="23A0040C" w14:textId="77777777" w:rsidR="00A93758" w:rsidRPr="00D943B1" w:rsidRDefault="00A93758" w:rsidP="00D943B1">
      <w:pPr>
        <w:jc w:val="both"/>
        <w:rPr>
          <w:rFonts w:cs="Arial"/>
          <w:sz w:val="20"/>
        </w:rPr>
      </w:pPr>
      <w:bookmarkStart w:id="76" w:name="_Toc118970791"/>
      <w:r w:rsidRPr="00D943B1">
        <w:rPr>
          <w:rFonts w:cs="Arial"/>
          <w:sz w:val="20"/>
        </w:rPr>
        <w:t>Not refusing admission for a child thought to be potentially disruptive, or likely to exhibit challenging behaviour, on the grounds that the child is first to be assessed for SEND.</w:t>
      </w:r>
    </w:p>
    <w:p w14:paraId="4CC81567" w14:textId="77777777" w:rsidR="00A93758" w:rsidRPr="00D943B1" w:rsidRDefault="00A93758" w:rsidP="00D943B1">
      <w:pPr>
        <w:jc w:val="both"/>
        <w:rPr>
          <w:rFonts w:cs="Arial"/>
          <w:sz w:val="20"/>
        </w:rPr>
      </w:pPr>
      <w:r w:rsidRPr="00D943B1">
        <w:rPr>
          <w:rFonts w:cs="Arial"/>
          <w:sz w:val="20"/>
        </w:rPr>
        <w:t>Not refusing admission for a child that has named the school in their EHC plan.</w:t>
      </w:r>
    </w:p>
    <w:p w14:paraId="32E9F07A" w14:textId="77777777" w:rsidR="00A93758" w:rsidRPr="00D943B1" w:rsidRDefault="00A93758" w:rsidP="00D943B1">
      <w:pPr>
        <w:jc w:val="both"/>
        <w:rPr>
          <w:rFonts w:cs="Arial"/>
          <w:sz w:val="20"/>
        </w:rPr>
      </w:pPr>
      <w:r w:rsidRPr="00D943B1">
        <w:rPr>
          <w:rFonts w:cs="Arial"/>
          <w:sz w:val="20"/>
        </w:rPr>
        <w:t>Considering applications from parents of children who have SEND but do not have an EHC plan.</w:t>
      </w:r>
    </w:p>
    <w:p w14:paraId="53BB4CEA" w14:textId="77777777" w:rsidR="00A93758" w:rsidRPr="00D943B1" w:rsidRDefault="00A93758" w:rsidP="00D943B1">
      <w:pPr>
        <w:jc w:val="both"/>
        <w:rPr>
          <w:rFonts w:cs="Arial"/>
          <w:sz w:val="20"/>
        </w:rPr>
      </w:pPr>
      <w:r w:rsidRPr="00D943B1">
        <w:rPr>
          <w:rFonts w:cs="Arial"/>
          <w:sz w:val="20"/>
        </w:rPr>
        <w:lastRenderedPageBreak/>
        <w:t>Not refusing admission for a child who has SEND but does not have an EHC plan because the school does not feel able to cater for those needs.</w:t>
      </w:r>
    </w:p>
    <w:p w14:paraId="5382899E" w14:textId="77777777" w:rsidR="00A93758" w:rsidRPr="00D943B1" w:rsidRDefault="00A93758" w:rsidP="00D943B1">
      <w:pPr>
        <w:jc w:val="both"/>
        <w:rPr>
          <w:rFonts w:cs="Arial"/>
          <w:sz w:val="20"/>
        </w:rPr>
      </w:pPr>
      <w:r w:rsidRPr="00D943B1">
        <w:rPr>
          <w:rFonts w:cs="Arial"/>
          <w:sz w:val="20"/>
        </w:rPr>
        <w:t xml:space="preserve">Not refusing admission for a child who does not have an EHC plan. </w:t>
      </w:r>
    </w:p>
    <w:p w14:paraId="51E65FB8" w14:textId="77777777" w:rsidR="00A93758" w:rsidRPr="00D943B1" w:rsidRDefault="00A93758" w:rsidP="00D943B1">
      <w:pPr>
        <w:jc w:val="both"/>
        <w:rPr>
          <w:rFonts w:cs="Arial"/>
          <w:sz w:val="20"/>
        </w:rPr>
      </w:pPr>
      <w:r w:rsidRPr="00D943B1">
        <w:rPr>
          <w:rFonts w:cs="Arial"/>
          <w:sz w:val="20"/>
        </w:rPr>
        <w:t>Not discriminating against or disadvantaging applicants with SEND.</w:t>
      </w:r>
    </w:p>
    <w:p w14:paraId="0DF2F036" w14:textId="77777777" w:rsidR="00A93758" w:rsidRPr="00D943B1" w:rsidRDefault="00A93758" w:rsidP="00D943B1">
      <w:pPr>
        <w:jc w:val="both"/>
        <w:rPr>
          <w:rFonts w:cs="Arial"/>
          <w:sz w:val="20"/>
        </w:rPr>
      </w:pPr>
      <w:r w:rsidRPr="00D943B1">
        <w:rPr>
          <w:rFonts w:cs="Arial"/>
          <w:sz w:val="20"/>
        </w:rPr>
        <w:t>Ensuring policies relating to school uniform and trips do not discourage parents of pupils with SEND from applying for a place.</w:t>
      </w:r>
    </w:p>
    <w:p w14:paraId="3BF5FD57" w14:textId="77777777" w:rsidR="00A93758" w:rsidRPr="00D943B1" w:rsidRDefault="00A93758" w:rsidP="00D943B1">
      <w:pPr>
        <w:jc w:val="both"/>
        <w:rPr>
          <w:rFonts w:cs="Arial"/>
          <w:sz w:val="20"/>
        </w:rPr>
      </w:pPr>
      <w:r w:rsidRPr="00D943B1">
        <w:rPr>
          <w:rFonts w:cs="Arial"/>
          <w:sz w:val="20"/>
        </w:rPr>
        <w:t>Adopting fair practices and arrangements in accordance with the ‘School Admissions Code’ for the admission of children without an EHC plan.</w:t>
      </w:r>
    </w:p>
    <w:p w14:paraId="4734BF30" w14:textId="77777777" w:rsidR="00D943B1" w:rsidRDefault="00A93758" w:rsidP="00D943B1">
      <w:pPr>
        <w:jc w:val="both"/>
        <w:rPr>
          <w:rFonts w:cs="Arial"/>
          <w:sz w:val="20"/>
        </w:rPr>
      </w:pPr>
      <w:r w:rsidRPr="00D943B1">
        <w:rPr>
          <w:rFonts w:cs="Arial"/>
          <w:sz w:val="20"/>
        </w:rPr>
        <w:t>Ensuring the school’s oversubscription arrangements will not disadvantage children with SEND.</w:t>
      </w:r>
    </w:p>
    <w:p w14:paraId="3F7FD370" w14:textId="4B9C534E" w:rsidR="00A93758" w:rsidRPr="00D943B1" w:rsidRDefault="00A93758" w:rsidP="00D943B1">
      <w:pPr>
        <w:jc w:val="both"/>
        <w:rPr>
          <w:rFonts w:cs="Arial"/>
          <w:sz w:val="20"/>
        </w:rPr>
      </w:pPr>
      <w:r w:rsidRPr="00D943B1">
        <w:rPr>
          <w:rFonts w:cs="Arial"/>
          <w:sz w:val="20"/>
        </w:rPr>
        <w:t>Ensuring that tests for selection are accessible to children with SEND, with reasonable adjustments made where necessary.</w:t>
      </w:r>
    </w:p>
    <w:p w14:paraId="25DF4927" w14:textId="77777777" w:rsidR="00A93758" w:rsidRPr="00A93758" w:rsidRDefault="00A93758" w:rsidP="00A93758">
      <w:pPr>
        <w:pStyle w:val="ListParagraph"/>
        <w:numPr>
          <w:ilvl w:val="0"/>
          <w:numId w:val="10"/>
        </w:numPr>
        <w:spacing w:before="240" w:after="240"/>
        <w:jc w:val="both"/>
        <w:rPr>
          <w:rFonts w:ascii="Arial" w:hAnsi="Arial" w:cs="Arial"/>
          <w:vanish/>
          <w:sz w:val="20"/>
        </w:rPr>
      </w:pPr>
    </w:p>
    <w:p w14:paraId="0206325E" w14:textId="77777777" w:rsidR="00A93758" w:rsidRPr="00A93758" w:rsidRDefault="00A93758" w:rsidP="00A93758">
      <w:pPr>
        <w:pStyle w:val="ListParagraph"/>
        <w:numPr>
          <w:ilvl w:val="0"/>
          <w:numId w:val="10"/>
        </w:numPr>
        <w:spacing w:before="240" w:after="240"/>
        <w:jc w:val="both"/>
        <w:rPr>
          <w:rFonts w:ascii="Arial" w:hAnsi="Arial" w:cs="Arial"/>
          <w:vanish/>
          <w:sz w:val="20"/>
        </w:rPr>
      </w:pPr>
    </w:p>
    <w:p w14:paraId="42C6E16B" w14:textId="77777777" w:rsidR="00A93758" w:rsidRPr="00A93758" w:rsidRDefault="00A93758" w:rsidP="00A93758">
      <w:pPr>
        <w:pStyle w:val="ListParagraph"/>
        <w:numPr>
          <w:ilvl w:val="0"/>
          <w:numId w:val="10"/>
        </w:numPr>
        <w:spacing w:before="240" w:after="240"/>
        <w:jc w:val="both"/>
        <w:rPr>
          <w:rFonts w:ascii="Arial" w:hAnsi="Arial" w:cs="Arial"/>
          <w:vanish/>
          <w:sz w:val="20"/>
        </w:rPr>
      </w:pPr>
    </w:p>
    <w:p w14:paraId="62C29239" w14:textId="77777777" w:rsidR="00A93758" w:rsidRPr="00A93758" w:rsidRDefault="00A93758" w:rsidP="00A93758">
      <w:pPr>
        <w:pStyle w:val="ListParagraph"/>
        <w:numPr>
          <w:ilvl w:val="0"/>
          <w:numId w:val="10"/>
        </w:numPr>
        <w:spacing w:before="240" w:after="240"/>
        <w:jc w:val="both"/>
        <w:rPr>
          <w:rFonts w:ascii="Arial" w:hAnsi="Arial" w:cs="Arial"/>
          <w:vanish/>
          <w:sz w:val="20"/>
        </w:rPr>
      </w:pPr>
    </w:p>
    <w:p w14:paraId="5D708912" w14:textId="77777777" w:rsidR="00A93758" w:rsidRPr="00A93758" w:rsidRDefault="00A93758" w:rsidP="00A93758">
      <w:pPr>
        <w:pStyle w:val="ListParagraph"/>
        <w:numPr>
          <w:ilvl w:val="0"/>
          <w:numId w:val="10"/>
        </w:numPr>
        <w:spacing w:before="240" w:after="240"/>
        <w:jc w:val="both"/>
        <w:rPr>
          <w:rFonts w:ascii="Arial" w:hAnsi="Arial" w:cs="Arial"/>
          <w:vanish/>
          <w:sz w:val="20"/>
        </w:rPr>
      </w:pPr>
    </w:p>
    <w:p w14:paraId="414754C0" w14:textId="77777777" w:rsidR="00A93758" w:rsidRPr="00A93758" w:rsidRDefault="00A93758" w:rsidP="00A93758">
      <w:pPr>
        <w:pStyle w:val="ListParagraph"/>
        <w:numPr>
          <w:ilvl w:val="0"/>
          <w:numId w:val="10"/>
        </w:numPr>
        <w:spacing w:before="240" w:after="240"/>
        <w:jc w:val="both"/>
        <w:rPr>
          <w:rFonts w:ascii="Arial" w:hAnsi="Arial" w:cs="Arial"/>
          <w:vanish/>
          <w:sz w:val="20"/>
        </w:rPr>
      </w:pPr>
    </w:p>
    <w:p w14:paraId="688B2217" w14:textId="77777777" w:rsidR="00A93758" w:rsidRPr="00A93758" w:rsidRDefault="00A93758" w:rsidP="00A93758">
      <w:pPr>
        <w:pStyle w:val="ListParagraph"/>
        <w:numPr>
          <w:ilvl w:val="1"/>
          <w:numId w:val="10"/>
        </w:numPr>
        <w:spacing w:before="240" w:after="240"/>
        <w:jc w:val="both"/>
        <w:rPr>
          <w:rFonts w:ascii="Arial" w:hAnsi="Arial" w:cs="Arial"/>
          <w:vanish/>
          <w:sz w:val="20"/>
        </w:rPr>
      </w:pPr>
    </w:p>
    <w:p w14:paraId="0782B39F" w14:textId="20486058" w:rsidR="00A93758" w:rsidRPr="00A93758" w:rsidRDefault="00A93758" w:rsidP="00A93758">
      <w:pPr>
        <w:spacing w:before="200" w:after="240"/>
        <w:jc w:val="both"/>
        <w:rPr>
          <w:rFonts w:cs="Arial"/>
          <w:sz w:val="20"/>
        </w:rPr>
      </w:pPr>
      <w:r w:rsidRPr="00A93758">
        <w:rPr>
          <w:rFonts w:cs="Arial"/>
          <w:sz w:val="20"/>
        </w:rPr>
        <w:t>Arrangements for the fair</w:t>
      </w:r>
      <w:r w:rsidR="00D943B1">
        <w:rPr>
          <w:rFonts w:cs="Arial"/>
          <w:sz w:val="20"/>
        </w:rPr>
        <w:t xml:space="preserve"> admissions of pupils with SEND, as well as the accessibility plan, </w:t>
      </w:r>
      <w:r w:rsidRPr="00A93758">
        <w:rPr>
          <w:rFonts w:cs="Arial"/>
          <w:sz w:val="20"/>
        </w:rPr>
        <w:t xml:space="preserve">are outlined in the </w:t>
      </w:r>
      <w:r w:rsidRPr="00D943B1">
        <w:rPr>
          <w:rFonts w:cs="Arial"/>
          <w:bCs/>
          <w:sz w:val="20"/>
        </w:rPr>
        <w:t>Admissions Policy</w:t>
      </w:r>
      <w:r w:rsidR="00D943B1" w:rsidRPr="00D943B1">
        <w:rPr>
          <w:rFonts w:cs="Arial"/>
          <w:sz w:val="20"/>
        </w:rPr>
        <w:t xml:space="preserve"> and Accessibility Policy </w:t>
      </w:r>
      <w:r w:rsidRPr="00A93758">
        <w:rPr>
          <w:rFonts w:cs="Arial"/>
          <w:sz w:val="20"/>
        </w:rPr>
        <w:t xml:space="preserve">and </w:t>
      </w:r>
      <w:r w:rsidR="00D943B1">
        <w:rPr>
          <w:rFonts w:cs="Arial"/>
          <w:sz w:val="20"/>
        </w:rPr>
        <w:t>are</w:t>
      </w:r>
      <w:r w:rsidRPr="00A93758">
        <w:rPr>
          <w:rFonts w:cs="Arial"/>
          <w:sz w:val="20"/>
        </w:rPr>
        <w:t xml:space="preserve"> published on the school website.</w:t>
      </w:r>
    </w:p>
    <w:p w14:paraId="2121CF34" w14:textId="77777777" w:rsidR="00E37EBE" w:rsidRPr="00181CF6" w:rsidRDefault="00E37EBE" w:rsidP="00D943B1">
      <w:pPr>
        <w:pStyle w:val="Heading10"/>
        <w:numPr>
          <w:ilvl w:val="0"/>
          <w:numId w:val="0"/>
        </w:numPr>
        <w:ind w:left="360" w:hanging="360"/>
      </w:pPr>
      <w:r>
        <w:t>12.</w:t>
      </w:r>
      <w:r w:rsidRPr="00181CF6">
        <w:t xml:space="preserve"> Complaints about SEN</w:t>
      </w:r>
      <w:r>
        <w:t>D</w:t>
      </w:r>
      <w:r w:rsidRPr="00181CF6">
        <w:t xml:space="preserve"> provision</w:t>
      </w:r>
      <w:bookmarkEnd w:id="76"/>
      <w:r w:rsidRPr="00181CF6">
        <w:t xml:space="preserve"> </w:t>
      </w:r>
    </w:p>
    <w:p w14:paraId="69DF5F61" w14:textId="364639B0" w:rsidR="00E37EBE" w:rsidRPr="00D943B1" w:rsidRDefault="00E37EBE" w:rsidP="00E37EBE">
      <w:pPr>
        <w:rPr>
          <w:rFonts w:cs="Arial"/>
          <w:sz w:val="20"/>
          <w:szCs w:val="20"/>
        </w:rPr>
      </w:pPr>
      <w:r w:rsidRPr="00D943B1">
        <w:rPr>
          <w:rFonts w:cs="Arial"/>
          <w:sz w:val="20"/>
          <w:szCs w:val="20"/>
        </w:rPr>
        <w:t>Where parents have concerns about our school’s SEND provision, they should first raise their concerns informally with the</w:t>
      </w:r>
      <w:r w:rsidR="00D943B1">
        <w:rPr>
          <w:rFonts w:cs="Arial"/>
          <w:sz w:val="20"/>
          <w:szCs w:val="20"/>
        </w:rPr>
        <w:t xml:space="preserve"> class teacher. </w:t>
      </w:r>
      <w:r w:rsidRPr="00D943B1">
        <w:rPr>
          <w:rFonts w:cs="Arial"/>
          <w:sz w:val="20"/>
          <w:szCs w:val="20"/>
        </w:rPr>
        <w:t>We will try to resolve the complaint informally in the first instance. If this does not resolve their concerns, parents are welcome to submit their complaint formally.</w:t>
      </w:r>
    </w:p>
    <w:p w14:paraId="4C37DD40" w14:textId="77777777" w:rsidR="00D943B1" w:rsidRPr="00D943B1" w:rsidRDefault="00E37EBE" w:rsidP="00D943B1">
      <w:pPr>
        <w:rPr>
          <w:rFonts w:asciiTheme="minorHAnsi" w:hAnsiTheme="minorHAnsi" w:cstheme="minorHAnsi"/>
          <w:sz w:val="20"/>
          <w:szCs w:val="20"/>
        </w:rPr>
      </w:pPr>
      <w:r w:rsidRPr="00D943B1">
        <w:rPr>
          <w:rFonts w:cs="Arial"/>
          <w:sz w:val="20"/>
          <w:szCs w:val="20"/>
        </w:rPr>
        <w:t xml:space="preserve">Formal complaints about SEND provision in our school should be made to the </w:t>
      </w:r>
      <w:r w:rsidR="00D943B1">
        <w:rPr>
          <w:rFonts w:cs="Arial"/>
          <w:sz w:val="20"/>
          <w:szCs w:val="20"/>
        </w:rPr>
        <w:t>SENCo</w:t>
      </w:r>
      <w:r w:rsidRPr="00D943B1">
        <w:rPr>
          <w:rFonts w:cs="Arial"/>
          <w:color w:val="943634"/>
          <w:sz w:val="20"/>
          <w:szCs w:val="20"/>
        </w:rPr>
        <w:t xml:space="preserve"> </w:t>
      </w:r>
      <w:r w:rsidRPr="00D943B1">
        <w:rPr>
          <w:rFonts w:cs="Arial"/>
          <w:sz w:val="20"/>
          <w:szCs w:val="20"/>
        </w:rPr>
        <w:t xml:space="preserve">in the first </w:t>
      </w:r>
      <w:r w:rsidRPr="00D943B1">
        <w:rPr>
          <w:rFonts w:asciiTheme="minorHAnsi" w:hAnsiTheme="minorHAnsi" w:cstheme="minorHAnsi"/>
          <w:sz w:val="20"/>
          <w:szCs w:val="20"/>
        </w:rPr>
        <w:t xml:space="preserve">instance. They will be handled in line with </w:t>
      </w:r>
      <w:r w:rsidR="00D943B1" w:rsidRPr="00D943B1">
        <w:rPr>
          <w:rFonts w:asciiTheme="minorHAnsi" w:hAnsiTheme="minorHAnsi" w:cstheme="minorHAnsi"/>
          <w:sz w:val="20"/>
          <w:szCs w:val="20"/>
        </w:rPr>
        <w:t xml:space="preserve">the school’s complaints policy: </w:t>
      </w:r>
    </w:p>
    <w:p w14:paraId="410E31FE" w14:textId="2F18245D" w:rsidR="00D943B1" w:rsidRPr="00D943B1" w:rsidRDefault="00D943B1" w:rsidP="00D943B1">
      <w:pPr>
        <w:rPr>
          <w:rFonts w:asciiTheme="minorHAnsi" w:hAnsiTheme="minorHAnsi" w:cstheme="minorHAnsi"/>
          <w:sz w:val="20"/>
          <w:szCs w:val="20"/>
          <w:u w:val="single"/>
        </w:rPr>
      </w:pPr>
      <w:r w:rsidRPr="00D943B1">
        <w:rPr>
          <w:rFonts w:asciiTheme="minorHAnsi" w:eastAsia="Times New Roman" w:hAnsiTheme="minorHAnsi" w:cstheme="minorHAnsi"/>
          <w:color w:val="212529"/>
          <w:sz w:val="20"/>
          <w:szCs w:val="20"/>
          <w:u w:val="single"/>
          <w:lang w:eastAsia="en-GB"/>
        </w:rPr>
        <w:t>Make a formal complaint using the school's complaints procedure (See Policies and Documents Page on website)</w:t>
      </w:r>
    </w:p>
    <w:p w14:paraId="7176D52C" w14:textId="77777777" w:rsidR="00E37EBE" w:rsidRPr="00D943B1" w:rsidRDefault="00E37EBE" w:rsidP="00E37EBE">
      <w:pPr>
        <w:rPr>
          <w:rFonts w:cs="Arial"/>
          <w:sz w:val="20"/>
          <w:szCs w:val="20"/>
        </w:rPr>
      </w:pPr>
      <w:r w:rsidRPr="00D943B1">
        <w:rPr>
          <w:rFonts w:cs="Arial"/>
          <w:sz w:val="20"/>
          <w:szCs w:val="20"/>
        </w:rPr>
        <w:t xml:space="preserve">If the parent or carer is not satisfied with the school’s response, they can escalate the complaint. In some circumstances, this right also applies to the pupil themselves. </w:t>
      </w:r>
    </w:p>
    <w:p w14:paraId="76DCEBB2" w14:textId="77777777" w:rsidR="00E37EBE" w:rsidRPr="00D943B1" w:rsidRDefault="00E37EBE" w:rsidP="00E37EBE">
      <w:pPr>
        <w:rPr>
          <w:rFonts w:cs="Arial"/>
          <w:sz w:val="20"/>
          <w:szCs w:val="20"/>
        </w:rPr>
      </w:pPr>
      <w:r w:rsidRPr="00D943B1">
        <w:rPr>
          <w:rFonts w:cs="Arial"/>
          <w:sz w:val="20"/>
          <w:szCs w:val="20"/>
        </w:rPr>
        <w:t xml:space="preserve">To see a full explanation of suitable avenues for complaint, see pages 246 and 247 of the </w:t>
      </w:r>
      <w:hyperlink r:id="rId16" w:history="1">
        <w:r w:rsidRPr="00D943B1">
          <w:rPr>
            <w:rStyle w:val="Hyperlink"/>
            <w:rFonts w:cs="Arial"/>
            <w:sz w:val="20"/>
            <w:szCs w:val="20"/>
          </w:rPr>
          <w:t>SEN Code of Practice</w:t>
        </w:r>
      </w:hyperlink>
      <w:r w:rsidRPr="00D943B1">
        <w:rPr>
          <w:rFonts w:cs="Arial"/>
          <w:sz w:val="20"/>
          <w:szCs w:val="20"/>
        </w:rPr>
        <w:t xml:space="preserve">.  </w:t>
      </w:r>
    </w:p>
    <w:p w14:paraId="1E9D0F31" w14:textId="3E11EC19" w:rsidR="00E37EBE" w:rsidRPr="00D943B1" w:rsidRDefault="00E37EBE" w:rsidP="00D943B1">
      <w:pPr>
        <w:rPr>
          <w:rFonts w:asciiTheme="minorHAnsi" w:hAnsiTheme="minorHAnsi" w:cstheme="minorHAnsi"/>
          <w:b/>
          <w:szCs w:val="20"/>
        </w:rPr>
      </w:pPr>
      <w:r>
        <w:rPr>
          <w:rFonts w:cs="Arial"/>
          <w:szCs w:val="20"/>
        </w:rPr>
        <w:br/>
      </w:r>
      <w:bookmarkStart w:id="77" w:name="_Toc362853010"/>
      <w:bookmarkStart w:id="78" w:name="_Toc492996808"/>
      <w:bookmarkStart w:id="79" w:name="_Toc55899053"/>
      <w:bookmarkStart w:id="80" w:name="_Toc118970792"/>
      <w:r w:rsidRPr="00D943B1">
        <w:rPr>
          <w:rFonts w:asciiTheme="minorHAnsi" w:hAnsiTheme="minorHAnsi" w:cstheme="minorHAnsi"/>
          <w:b/>
          <w:sz w:val="28"/>
        </w:rPr>
        <w:t>13. Monitoring and evaluation arrangements</w:t>
      </w:r>
      <w:bookmarkEnd w:id="77"/>
      <w:bookmarkEnd w:id="78"/>
      <w:bookmarkEnd w:id="79"/>
      <w:bookmarkEnd w:id="80"/>
    </w:p>
    <w:p w14:paraId="0A5C7ECE" w14:textId="77777777" w:rsidR="00E37EBE" w:rsidRDefault="00E37EBE" w:rsidP="00E37EBE">
      <w:pPr>
        <w:pStyle w:val="Subhead2"/>
        <w:rPr>
          <w:szCs w:val="32"/>
        </w:rPr>
      </w:pPr>
      <w:r>
        <w:rPr>
          <w:szCs w:val="32"/>
        </w:rPr>
        <w:t>13.1 Evaluating the effectiveness of the policy</w:t>
      </w:r>
    </w:p>
    <w:p w14:paraId="19795A90" w14:textId="77777777" w:rsidR="00E37EBE" w:rsidRDefault="00E37EBE" w:rsidP="00E37EBE">
      <w:pPr>
        <w:pStyle w:val="1bodycopy10pt"/>
      </w:pPr>
      <w:bookmarkStart w:id="81" w:name="_Hlk116896926"/>
      <w:r>
        <w:t>We are constantly looking for ways to improve our SEND policy. We will do this by evaluating whether or not we are meeting our objectives set out in section 1.</w:t>
      </w:r>
    </w:p>
    <w:bookmarkEnd w:id="81"/>
    <w:p w14:paraId="4C3E5C68" w14:textId="77777777" w:rsidR="00E37EBE" w:rsidRDefault="00E37EBE" w:rsidP="00E37EBE">
      <w:pPr>
        <w:pStyle w:val="1bodycopy10pt"/>
      </w:pPr>
      <w:r>
        <w:t>We will evaluate how effective our SEND provision is with regards to:</w:t>
      </w:r>
    </w:p>
    <w:p w14:paraId="0F6BDB40" w14:textId="77777777" w:rsidR="00E37EBE" w:rsidRDefault="00E37EBE" w:rsidP="00E37EBE">
      <w:pPr>
        <w:pStyle w:val="4Bulletedcopyblue"/>
      </w:pPr>
      <w:r>
        <w:t>All staff’s awareness of pupils with SEND at the start of the autumn term</w:t>
      </w:r>
    </w:p>
    <w:p w14:paraId="37C6D515" w14:textId="77777777" w:rsidR="00E37EBE" w:rsidRDefault="00E37EBE" w:rsidP="00E37EBE">
      <w:pPr>
        <w:pStyle w:val="4Bulletedcopyblue"/>
      </w:pPr>
      <w:bookmarkStart w:id="82" w:name="_Hlk116897321"/>
      <w:r>
        <w:t xml:space="preserve">How early pupils are identified as having SEND  </w:t>
      </w:r>
    </w:p>
    <w:bookmarkEnd w:id="82"/>
    <w:p w14:paraId="61E94E42" w14:textId="77777777" w:rsidR="00E37EBE" w:rsidRPr="00984EA4" w:rsidRDefault="00E37EBE" w:rsidP="00E37EBE">
      <w:pPr>
        <w:pStyle w:val="4Bulletedcopyblue"/>
        <w:rPr>
          <w:lang w:val="en-GB"/>
        </w:rPr>
      </w:pPr>
      <w:r>
        <w:rPr>
          <w:lang w:val="en-GB"/>
        </w:rPr>
        <w:t xml:space="preserve">Pupils’ </w:t>
      </w:r>
      <w:r w:rsidRPr="00984EA4">
        <w:rPr>
          <w:lang w:val="en-GB"/>
        </w:rPr>
        <w:t>progress and attainment once they have been identified as having SEND</w:t>
      </w:r>
    </w:p>
    <w:p w14:paraId="4E6C2CB1" w14:textId="77777777" w:rsidR="00E37EBE" w:rsidRDefault="00E37EBE" w:rsidP="00E37EBE">
      <w:pPr>
        <w:pStyle w:val="4Bulletedcopyblue"/>
      </w:pPr>
      <w:r>
        <w:t xml:space="preserve">Whether pupils with SEND feel safe, valued and included in the school community </w:t>
      </w:r>
    </w:p>
    <w:p w14:paraId="26FB5FAA" w14:textId="77777777" w:rsidR="00E37EBE" w:rsidRPr="00862AEF" w:rsidRDefault="00E37EBE" w:rsidP="00E37EBE">
      <w:pPr>
        <w:pStyle w:val="4Bulletedcopyblue"/>
      </w:pPr>
      <w:r>
        <w:t>Comments and feedback from pupils and their parents</w:t>
      </w:r>
    </w:p>
    <w:p w14:paraId="1491BCAD" w14:textId="77777777" w:rsidR="00E37EBE" w:rsidRPr="0089250C" w:rsidRDefault="00E37EBE" w:rsidP="00E37EBE">
      <w:pPr>
        <w:pStyle w:val="Subhead2"/>
        <w:rPr>
          <w:szCs w:val="32"/>
        </w:rPr>
      </w:pPr>
      <w:r>
        <w:rPr>
          <w:szCs w:val="32"/>
        </w:rPr>
        <w:lastRenderedPageBreak/>
        <w:t>13.2 Monitoring the policy</w:t>
      </w:r>
    </w:p>
    <w:p w14:paraId="35FFEA00" w14:textId="451F9DCE" w:rsidR="00E37EBE" w:rsidRPr="00D943B1" w:rsidRDefault="00D943B1" w:rsidP="00E37EBE">
      <w:pPr>
        <w:rPr>
          <w:rFonts w:cs="Arial"/>
          <w:sz w:val="20"/>
          <w:szCs w:val="20"/>
        </w:rPr>
      </w:pPr>
      <w:r w:rsidRPr="00D943B1">
        <w:rPr>
          <w:rFonts w:cs="Arial"/>
          <w:sz w:val="20"/>
          <w:szCs w:val="20"/>
        </w:rPr>
        <w:t xml:space="preserve">This policy will be reviewed by the SENCo, Laura Lawson, </w:t>
      </w:r>
      <w:r w:rsidR="00E37EBE" w:rsidRPr="00D943B1">
        <w:rPr>
          <w:rFonts w:cs="Arial"/>
          <w:b/>
          <w:sz w:val="20"/>
          <w:szCs w:val="20"/>
        </w:rPr>
        <w:t>every year</w:t>
      </w:r>
      <w:r w:rsidR="00E37EBE" w:rsidRPr="00D943B1">
        <w:rPr>
          <w:rFonts w:cs="Arial"/>
          <w:sz w:val="20"/>
          <w:szCs w:val="20"/>
        </w:rPr>
        <w:t xml:space="preserve">. It will also be updated when any new legislation, requirements or changes in procedure occur during the year. </w:t>
      </w:r>
    </w:p>
    <w:p w14:paraId="35C0E1D6" w14:textId="77777777" w:rsidR="00E37EBE" w:rsidRPr="00D943B1" w:rsidRDefault="00E37EBE" w:rsidP="00E37EBE">
      <w:pPr>
        <w:rPr>
          <w:rFonts w:cs="Arial"/>
          <w:sz w:val="20"/>
          <w:szCs w:val="20"/>
        </w:rPr>
      </w:pPr>
      <w:r w:rsidRPr="00D943B1">
        <w:rPr>
          <w:rFonts w:cs="Arial"/>
          <w:sz w:val="20"/>
          <w:szCs w:val="20"/>
        </w:rPr>
        <w:t xml:space="preserve">It will be approved by the full governing board. </w:t>
      </w:r>
    </w:p>
    <w:p w14:paraId="43A48E6E" w14:textId="77777777" w:rsidR="00E37EBE" w:rsidRPr="00181CF6" w:rsidRDefault="00E37EBE" w:rsidP="00D943B1">
      <w:pPr>
        <w:pStyle w:val="Heading10"/>
        <w:numPr>
          <w:ilvl w:val="0"/>
          <w:numId w:val="0"/>
        </w:numPr>
        <w:ind w:left="360" w:hanging="360"/>
        <w:rPr>
          <w:rFonts w:cs="Times New Roman"/>
        </w:rPr>
      </w:pPr>
      <w:bookmarkStart w:id="83" w:name="_Toc362853011"/>
      <w:bookmarkStart w:id="84" w:name="_Toc492996809"/>
      <w:bookmarkStart w:id="85" w:name="_Toc55899054"/>
      <w:bookmarkStart w:id="86" w:name="_Toc118970793"/>
      <w:r>
        <w:t>14</w:t>
      </w:r>
      <w:r w:rsidRPr="00181CF6">
        <w:t>. Links with other policies and documents</w:t>
      </w:r>
      <w:bookmarkEnd w:id="83"/>
      <w:bookmarkEnd w:id="84"/>
      <w:bookmarkEnd w:id="85"/>
      <w:bookmarkEnd w:id="86"/>
    </w:p>
    <w:p w14:paraId="1AF8FAF0" w14:textId="337ED489" w:rsidR="00E37EBE" w:rsidRPr="00D943B1" w:rsidRDefault="00E37EBE" w:rsidP="00E37EBE">
      <w:pPr>
        <w:rPr>
          <w:sz w:val="20"/>
        </w:rPr>
      </w:pPr>
      <w:r w:rsidRPr="00D943B1">
        <w:rPr>
          <w:sz w:val="20"/>
        </w:rPr>
        <w:t>This policy l</w:t>
      </w:r>
      <w:r w:rsidR="00D943B1" w:rsidRPr="00D943B1">
        <w:rPr>
          <w:sz w:val="20"/>
        </w:rPr>
        <w:t>inks to the following documents</w:t>
      </w:r>
      <w:r w:rsidR="00D943B1">
        <w:rPr>
          <w:sz w:val="20"/>
        </w:rPr>
        <w:t>:</w:t>
      </w:r>
    </w:p>
    <w:p w14:paraId="58ACE32C" w14:textId="77777777" w:rsidR="00AD12C9" w:rsidRDefault="00E37EBE" w:rsidP="00AD12C9">
      <w:pPr>
        <w:pStyle w:val="4Bulletedcopyblue"/>
      </w:pPr>
      <w:r>
        <w:t>SEN information report</w:t>
      </w:r>
    </w:p>
    <w:p w14:paraId="3BDE97BF" w14:textId="6E68BB22" w:rsidR="00E37EBE" w:rsidRPr="00AD12C9" w:rsidRDefault="00AD12C9" w:rsidP="00AD12C9">
      <w:pPr>
        <w:pStyle w:val="4Bulletedcopyblue"/>
      </w:pPr>
      <w:r w:rsidRPr="00AD12C9">
        <w:rPr>
          <w:rFonts w:asciiTheme="minorHAnsi" w:hAnsiTheme="minorHAnsi" w:cstheme="minorHAnsi"/>
          <w:bCs/>
        </w:rPr>
        <w:t>Help and Support for Families</w:t>
      </w:r>
      <w:r>
        <w:rPr>
          <w:rFonts w:ascii="Segoe UI" w:hAnsi="Segoe UI" w:cs="Segoe UI"/>
          <w:bCs/>
        </w:rPr>
        <w:t xml:space="preserve"> (</w:t>
      </w:r>
      <w:r w:rsidR="00E37EBE" w:rsidRPr="00AD12C9">
        <w:t xml:space="preserve">The </w:t>
      </w:r>
      <w:r>
        <w:t>L</w:t>
      </w:r>
      <w:r w:rsidR="00E37EBE" w:rsidRPr="00AD12C9">
        <w:t xml:space="preserve">ocal </w:t>
      </w:r>
      <w:r>
        <w:t>O</w:t>
      </w:r>
      <w:r w:rsidR="00E37EBE" w:rsidRPr="00AD12C9">
        <w:t>ffer</w:t>
      </w:r>
      <w:r>
        <w:t>)</w:t>
      </w:r>
      <w:r w:rsidR="00E37EBE" w:rsidRPr="00AD12C9">
        <w:t xml:space="preserve"> </w:t>
      </w:r>
    </w:p>
    <w:p w14:paraId="65704790" w14:textId="310777D5" w:rsidR="00E37EBE" w:rsidRPr="00181CF6" w:rsidRDefault="00E37EBE" w:rsidP="00E37EBE">
      <w:pPr>
        <w:pStyle w:val="4Bulletedcopyblue"/>
      </w:pPr>
      <w:r w:rsidRPr="00181CF6">
        <w:t xml:space="preserve">Accessibility plan </w:t>
      </w:r>
      <w:r w:rsidR="00AD12C9">
        <w:t>and policy</w:t>
      </w:r>
    </w:p>
    <w:p w14:paraId="1F763C9A" w14:textId="4DC866E9" w:rsidR="00E37EBE" w:rsidRPr="00181CF6" w:rsidRDefault="00E37EBE" w:rsidP="00E37EBE">
      <w:pPr>
        <w:pStyle w:val="4Bulletedcopyblue"/>
      </w:pPr>
      <w:r w:rsidRPr="00181CF6">
        <w:t xml:space="preserve">Behaviour </w:t>
      </w:r>
      <w:r w:rsidR="00AD12C9">
        <w:t xml:space="preserve">Management </w:t>
      </w:r>
      <w:r w:rsidRPr="00181CF6">
        <w:t>policy</w:t>
      </w:r>
    </w:p>
    <w:p w14:paraId="15FF98E5" w14:textId="77777777" w:rsidR="00E37EBE" w:rsidRPr="00181CF6" w:rsidRDefault="00E37EBE" w:rsidP="00E37EBE">
      <w:pPr>
        <w:pStyle w:val="4Bulletedcopyblue"/>
      </w:pPr>
      <w:r w:rsidRPr="00181CF6">
        <w:t xml:space="preserve">Equality information and objectives </w:t>
      </w:r>
    </w:p>
    <w:p w14:paraId="09993E78" w14:textId="5AAE9183" w:rsidR="00E37EBE" w:rsidRDefault="00AD12C9" w:rsidP="00E37EBE">
      <w:pPr>
        <w:pStyle w:val="4Bulletedcopyblue"/>
      </w:pPr>
      <w:r>
        <w:t>Medical Needs and Asthma policy</w:t>
      </w:r>
    </w:p>
    <w:p w14:paraId="56FE3AB0" w14:textId="6F7A8BB0" w:rsidR="00E37EBE" w:rsidRDefault="00E37EBE" w:rsidP="00E37EBE">
      <w:pPr>
        <w:pStyle w:val="4Bulletedcopyblue"/>
      </w:pPr>
      <w:r>
        <w:t xml:space="preserve">Attendance </w:t>
      </w:r>
      <w:r w:rsidR="00AD12C9">
        <w:t xml:space="preserve">and Absence </w:t>
      </w:r>
      <w:r>
        <w:t>policy</w:t>
      </w:r>
    </w:p>
    <w:p w14:paraId="721E5B82" w14:textId="77777777" w:rsidR="00E37EBE" w:rsidRDefault="00E37EBE" w:rsidP="00E37EBE">
      <w:pPr>
        <w:pStyle w:val="4Bulletedcopyblue"/>
      </w:pPr>
      <w:r>
        <w:t xml:space="preserve">Safeguarding / child protection policy </w:t>
      </w:r>
    </w:p>
    <w:p w14:paraId="11A987CF" w14:textId="77777777" w:rsidR="00E37EBE" w:rsidRDefault="00E37EBE" w:rsidP="00E37EBE">
      <w:pPr>
        <w:pStyle w:val="4Bulletedcopyblue"/>
      </w:pPr>
      <w:r>
        <w:t>Complaints policy</w:t>
      </w:r>
    </w:p>
    <w:p w14:paraId="73E35458" w14:textId="4763E357" w:rsidR="00B42CB9" w:rsidRPr="00B42CB9" w:rsidRDefault="00B42CB9" w:rsidP="00B42CB9">
      <w:pPr>
        <w:spacing w:before="200"/>
        <w:rPr>
          <w:b/>
          <w:bCs/>
          <w:sz w:val="32"/>
          <w:szCs w:val="32"/>
        </w:rPr>
      </w:pPr>
    </w:p>
    <w:sectPr w:rsidR="00B42CB9" w:rsidRPr="00B42CB9" w:rsidSect="00B42CB9">
      <w:headerReference w:type="default" r:id="rId17"/>
      <w:headerReference w:type="first" r:id="rId18"/>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FAEA8" w14:textId="77777777" w:rsidR="00BB6DB2" w:rsidRDefault="00BB6DB2" w:rsidP="00AD4155">
      <w:r>
        <w:separator/>
      </w:r>
    </w:p>
  </w:endnote>
  <w:endnote w:type="continuationSeparator" w:id="0">
    <w:p w14:paraId="65E0429F" w14:textId="77777777" w:rsidR="00BB6DB2" w:rsidRDefault="00BB6DB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C715960-59B7-417E-B8EA-D0DD8E8E5269}"/>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embedRegular r:id="rId2" w:fontKey="{2CE4261F-8E5C-4C8A-B9AB-8B8F6F749DCC}"/>
  </w:font>
  <w:font w:name="Calibri">
    <w:panose1 w:val="020F0502020204030204"/>
    <w:charset w:val="00"/>
    <w:family w:val="swiss"/>
    <w:pitch w:val="variable"/>
    <w:sig w:usb0="E4002EFF" w:usb1="C000247B" w:usb2="00000009" w:usb3="00000000" w:csb0="000001FF" w:csb1="00000000"/>
    <w:embedRegular r:id="rId3" w:fontKey="{3EB4E806-EF00-492F-815D-D5DE89AAA7E3}"/>
  </w:font>
  <w:font w:name="Segoe UI">
    <w:panose1 w:val="020B0502040204020203"/>
    <w:charset w:val="00"/>
    <w:family w:val="swiss"/>
    <w:pitch w:val="variable"/>
    <w:sig w:usb0="E4002EFF" w:usb1="C000E47F" w:usb2="00000009" w:usb3="00000000" w:csb0="000001FF" w:csb1="00000000"/>
    <w:embedRegular r:id="rId4" w:fontKey="{9A36C078-435D-449F-87A4-13DDC45EEF1D}"/>
    <w:embedBold r:id="rId5" w:fontKey="{F7979356-034F-4A02-8BD8-DF58E4247BD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2AB5F" w14:textId="77777777" w:rsidR="00BB6DB2" w:rsidRDefault="00BB6DB2" w:rsidP="00AD4155">
      <w:r>
        <w:separator/>
      </w:r>
    </w:p>
  </w:footnote>
  <w:footnote w:type="continuationSeparator" w:id="0">
    <w:p w14:paraId="2CEF5448" w14:textId="77777777" w:rsidR="00BB6DB2" w:rsidRDefault="00BB6DB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FF33FF" w:rsidRDefault="00FF33FF">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FF33FF" w:rsidRPr="00935945" w:rsidRDefault="00FF33FF">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FF33FF" w:rsidRPr="00935945" w:rsidRDefault="00FF33F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FF33FF" w:rsidRDefault="00FF33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FF33FF" w:rsidRDefault="00FF3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05pt;height:332.1pt" o:bullet="t">
        <v:imagedata r:id="rId1" o:title="TK_LOGO_POINTER_RGB_bullet_blue"/>
      </v:shape>
    </w:pict>
  </w:numPicBullet>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921ECB"/>
    <w:multiLevelType w:val="hybridMultilevel"/>
    <w:tmpl w:val="C1DA5018"/>
    <w:lvl w:ilvl="0" w:tplc="1DA0082C">
      <w:start w:val="1"/>
      <w:numFmt w:val="decimal"/>
      <w:lvlText w:val="%1."/>
      <w:lvlJc w:val="left"/>
      <w:pPr>
        <w:ind w:left="8582" w:hanging="360"/>
      </w:pPr>
    </w:lvl>
    <w:lvl w:ilvl="1" w:tplc="08090019" w:tentative="1">
      <w:start w:val="1"/>
      <w:numFmt w:val="lowerLetter"/>
      <w:lvlText w:val="%2."/>
      <w:lvlJc w:val="left"/>
      <w:pPr>
        <w:ind w:left="9302" w:hanging="360"/>
      </w:pPr>
    </w:lvl>
    <w:lvl w:ilvl="2" w:tplc="0809001B" w:tentative="1">
      <w:start w:val="1"/>
      <w:numFmt w:val="lowerRoman"/>
      <w:lvlText w:val="%3."/>
      <w:lvlJc w:val="right"/>
      <w:pPr>
        <w:ind w:left="10022" w:hanging="180"/>
      </w:pPr>
    </w:lvl>
    <w:lvl w:ilvl="3" w:tplc="0809000F" w:tentative="1">
      <w:start w:val="1"/>
      <w:numFmt w:val="decimal"/>
      <w:lvlText w:val="%4."/>
      <w:lvlJc w:val="left"/>
      <w:pPr>
        <w:ind w:left="10742" w:hanging="360"/>
      </w:pPr>
    </w:lvl>
    <w:lvl w:ilvl="4" w:tplc="08090019" w:tentative="1">
      <w:start w:val="1"/>
      <w:numFmt w:val="lowerLetter"/>
      <w:lvlText w:val="%5."/>
      <w:lvlJc w:val="left"/>
      <w:pPr>
        <w:ind w:left="11462" w:hanging="360"/>
      </w:pPr>
    </w:lvl>
    <w:lvl w:ilvl="5" w:tplc="0809001B" w:tentative="1">
      <w:start w:val="1"/>
      <w:numFmt w:val="lowerRoman"/>
      <w:lvlText w:val="%6."/>
      <w:lvlJc w:val="right"/>
      <w:pPr>
        <w:ind w:left="12182" w:hanging="180"/>
      </w:pPr>
    </w:lvl>
    <w:lvl w:ilvl="6" w:tplc="0809000F" w:tentative="1">
      <w:start w:val="1"/>
      <w:numFmt w:val="decimal"/>
      <w:lvlText w:val="%7."/>
      <w:lvlJc w:val="left"/>
      <w:pPr>
        <w:ind w:left="12902" w:hanging="360"/>
      </w:pPr>
    </w:lvl>
    <w:lvl w:ilvl="7" w:tplc="08090019" w:tentative="1">
      <w:start w:val="1"/>
      <w:numFmt w:val="lowerLetter"/>
      <w:lvlText w:val="%8."/>
      <w:lvlJc w:val="left"/>
      <w:pPr>
        <w:ind w:left="13622" w:hanging="360"/>
      </w:pPr>
    </w:lvl>
    <w:lvl w:ilvl="8" w:tplc="0809001B" w:tentative="1">
      <w:start w:val="1"/>
      <w:numFmt w:val="lowerRoman"/>
      <w:lvlText w:val="%9."/>
      <w:lvlJc w:val="right"/>
      <w:pPr>
        <w:ind w:left="14342" w:hanging="180"/>
      </w:pPr>
    </w:lvl>
  </w:abstractNum>
  <w:abstractNum w:abstractNumId="11"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0F001C"/>
    <w:multiLevelType w:val="hybridMultilevel"/>
    <w:tmpl w:val="DE16A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94768C"/>
    <w:multiLevelType w:val="hybridMultilevel"/>
    <w:tmpl w:val="47BA0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9E3058"/>
    <w:multiLevelType w:val="hybridMultilevel"/>
    <w:tmpl w:val="D234CEE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6A2037"/>
    <w:multiLevelType w:val="hybridMultilevel"/>
    <w:tmpl w:val="2F6A5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C20E91"/>
    <w:multiLevelType w:val="multilevel"/>
    <w:tmpl w:val="E9A0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BBC58AB"/>
    <w:multiLevelType w:val="hybridMultilevel"/>
    <w:tmpl w:val="FE849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FE7052"/>
    <w:multiLevelType w:val="hybridMultilevel"/>
    <w:tmpl w:val="7CC8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42"/>
  </w:num>
  <w:num w:numId="3">
    <w:abstractNumId w:val="30"/>
  </w:num>
  <w:num w:numId="4">
    <w:abstractNumId w:val="2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5"/>
  </w:num>
  <w:num w:numId="6">
    <w:abstractNumId w:val="2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num>
  <w:num w:numId="8">
    <w:abstractNumId w:val="32"/>
  </w:num>
  <w:num w:numId="9">
    <w:abstractNumId w:val="19"/>
  </w:num>
  <w:num w:numId="10">
    <w:abstractNumId w:val="4"/>
  </w:num>
  <w:num w:numId="11">
    <w:abstractNumId w:val="28"/>
  </w:num>
  <w:num w:numId="12">
    <w:abstractNumId w:val="13"/>
  </w:num>
  <w:num w:numId="13">
    <w:abstractNumId w:val="33"/>
  </w:num>
  <w:num w:numId="14">
    <w:abstractNumId w:val="49"/>
  </w:num>
  <w:num w:numId="15">
    <w:abstractNumId w:val="23"/>
  </w:num>
  <w:num w:numId="16">
    <w:abstractNumId w:val="43"/>
  </w:num>
  <w:num w:numId="17">
    <w:abstractNumId w:val="2"/>
  </w:num>
  <w:num w:numId="18">
    <w:abstractNumId w:val="14"/>
  </w:num>
  <w:num w:numId="19">
    <w:abstractNumId w:val="35"/>
  </w:num>
  <w:num w:numId="20">
    <w:abstractNumId w:val="6"/>
  </w:num>
  <w:num w:numId="21">
    <w:abstractNumId w:val="46"/>
  </w:num>
  <w:num w:numId="22">
    <w:abstractNumId w:val="7"/>
  </w:num>
  <w:num w:numId="23">
    <w:abstractNumId w:val="38"/>
  </w:num>
  <w:num w:numId="24">
    <w:abstractNumId w:val="0"/>
  </w:num>
  <w:num w:numId="25">
    <w:abstractNumId w:val="37"/>
  </w:num>
  <w:num w:numId="26">
    <w:abstractNumId w:val="9"/>
  </w:num>
  <w:num w:numId="27">
    <w:abstractNumId w:val="26"/>
  </w:num>
  <w:num w:numId="28">
    <w:abstractNumId w:val="17"/>
  </w:num>
  <w:num w:numId="29">
    <w:abstractNumId w:val="3"/>
  </w:num>
  <w:num w:numId="30">
    <w:abstractNumId w:val="45"/>
  </w:num>
  <w:num w:numId="31">
    <w:abstractNumId w:val="48"/>
  </w:num>
  <w:num w:numId="32">
    <w:abstractNumId w:val="15"/>
  </w:num>
  <w:num w:numId="33">
    <w:abstractNumId w:val="18"/>
  </w:num>
  <w:num w:numId="34">
    <w:abstractNumId w:val="24"/>
  </w:num>
  <w:num w:numId="35">
    <w:abstractNumId w:val="25"/>
  </w:num>
  <w:num w:numId="36">
    <w:abstractNumId w:val="8"/>
  </w:num>
  <w:num w:numId="37">
    <w:abstractNumId w:val="36"/>
  </w:num>
  <w:num w:numId="38">
    <w:abstractNumId w:val="21"/>
  </w:num>
  <w:num w:numId="39">
    <w:abstractNumId w:val="10"/>
  </w:num>
  <w:num w:numId="40">
    <w:abstractNumId w:val="40"/>
  </w:num>
  <w:num w:numId="41">
    <w:abstractNumId w:val="20"/>
  </w:num>
  <w:num w:numId="42">
    <w:abstractNumId w:val="1"/>
  </w:num>
  <w:num w:numId="43">
    <w:abstractNumId w:val="12"/>
  </w:num>
  <w:num w:numId="44">
    <w:abstractNumId w:val="47"/>
  </w:num>
  <w:num w:numId="45">
    <w:abstractNumId w:val="27"/>
  </w:num>
  <w:num w:numId="46">
    <w:abstractNumId w:val="31"/>
  </w:num>
  <w:num w:numId="47">
    <w:abstractNumId w:val="44"/>
  </w:num>
  <w:num w:numId="48">
    <w:abstractNumId w:val="41"/>
  </w:num>
  <w:num w:numId="49">
    <w:abstractNumId w:val="16"/>
  </w:num>
  <w:num w:numId="50">
    <w:abstractNumId w:val="29"/>
  </w:num>
  <w:num w:numId="51">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18AC"/>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05007"/>
    <w:rsid w:val="00111AB1"/>
    <w:rsid w:val="00112B3A"/>
    <w:rsid w:val="00112B99"/>
    <w:rsid w:val="00112BA7"/>
    <w:rsid w:val="00113D79"/>
    <w:rsid w:val="00114F0B"/>
    <w:rsid w:val="0011545E"/>
    <w:rsid w:val="00115A0E"/>
    <w:rsid w:val="001161EF"/>
    <w:rsid w:val="00120C1C"/>
    <w:rsid w:val="00120D87"/>
    <w:rsid w:val="00122ED0"/>
    <w:rsid w:val="0012519B"/>
    <w:rsid w:val="00125A74"/>
    <w:rsid w:val="00125E20"/>
    <w:rsid w:val="001274D5"/>
    <w:rsid w:val="00127C83"/>
    <w:rsid w:val="00130DAE"/>
    <w:rsid w:val="001328E8"/>
    <w:rsid w:val="001352CE"/>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1579"/>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E62C3"/>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5AEA"/>
    <w:rsid w:val="005267A5"/>
    <w:rsid w:val="00527A84"/>
    <w:rsid w:val="00527AFB"/>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32E5"/>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D26"/>
    <w:rsid w:val="006203C1"/>
    <w:rsid w:val="00624BEB"/>
    <w:rsid w:val="00626EF8"/>
    <w:rsid w:val="006272AA"/>
    <w:rsid w:val="0063004C"/>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27B5A"/>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6063"/>
    <w:rsid w:val="00836A16"/>
    <w:rsid w:val="008454F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2A06"/>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92C"/>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BA"/>
    <w:rsid w:val="009E34DC"/>
    <w:rsid w:val="009E44FB"/>
    <w:rsid w:val="009F0D88"/>
    <w:rsid w:val="009F1103"/>
    <w:rsid w:val="009F3A48"/>
    <w:rsid w:val="009F5952"/>
    <w:rsid w:val="009F6D8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93758"/>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12C9"/>
    <w:rsid w:val="00AD21E5"/>
    <w:rsid w:val="00AD283D"/>
    <w:rsid w:val="00AD2B43"/>
    <w:rsid w:val="00AD4155"/>
    <w:rsid w:val="00AD5F92"/>
    <w:rsid w:val="00AE1D08"/>
    <w:rsid w:val="00AE273A"/>
    <w:rsid w:val="00AE2A96"/>
    <w:rsid w:val="00AE36A5"/>
    <w:rsid w:val="00AE6210"/>
    <w:rsid w:val="00AE62B7"/>
    <w:rsid w:val="00AE6303"/>
    <w:rsid w:val="00AE7507"/>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CB9"/>
    <w:rsid w:val="00B42F4D"/>
    <w:rsid w:val="00B441C1"/>
    <w:rsid w:val="00B44E1B"/>
    <w:rsid w:val="00B46687"/>
    <w:rsid w:val="00B47CCB"/>
    <w:rsid w:val="00B50959"/>
    <w:rsid w:val="00B5234B"/>
    <w:rsid w:val="00B609FB"/>
    <w:rsid w:val="00B611CA"/>
    <w:rsid w:val="00B614E5"/>
    <w:rsid w:val="00B615BD"/>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1688"/>
    <w:rsid w:val="00BB2368"/>
    <w:rsid w:val="00BB43D1"/>
    <w:rsid w:val="00BB5571"/>
    <w:rsid w:val="00BB6A69"/>
    <w:rsid w:val="00BB6DB2"/>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4370"/>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C1340"/>
    <w:rsid w:val="00CC513C"/>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39E9"/>
    <w:rsid w:val="00D66032"/>
    <w:rsid w:val="00D673EF"/>
    <w:rsid w:val="00D70413"/>
    <w:rsid w:val="00D71EFE"/>
    <w:rsid w:val="00D748C2"/>
    <w:rsid w:val="00D74ADE"/>
    <w:rsid w:val="00D75268"/>
    <w:rsid w:val="00D7530D"/>
    <w:rsid w:val="00D763C1"/>
    <w:rsid w:val="00D76C50"/>
    <w:rsid w:val="00D777D9"/>
    <w:rsid w:val="00D77A53"/>
    <w:rsid w:val="00D77B74"/>
    <w:rsid w:val="00D82881"/>
    <w:rsid w:val="00D86082"/>
    <w:rsid w:val="00D87076"/>
    <w:rsid w:val="00D90362"/>
    <w:rsid w:val="00D92D28"/>
    <w:rsid w:val="00D943B1"/>
    <w:rsid w:val="00D9522E"/>
    <w:rsid w:val="00D96E4C"/>
    <w:rsid w:val="00D9706D"/>
    <w:rsid w:val="00DA1774"/>
    <w:rsid w:val="00DA2954"/>
    <w:rsid w:val="00DA3947"/>
    <w:rsid w:val="00DA4E5D"/>
    <w:rsid w:val="00DA5D36"/>
    <w:rsid w:val="00DA60B5"/>
    <w:rsid w:val="00DA7599"/>
    <w:rsid w:val="00DA75AC"/>
    <w:rsid w:val="00DB0DCD"/>
    <w:rsid w:val="00DB249A"/>
    <w:rsid w:val="00DB26CF"/>
    <w:rsid w:val="00DB3EB8"/>
    <w:rsid w:val="00DB5BF1"/>
    <w:rsid w:val="00DB726C"/>
    <w:rsid w:val="00DB7673"/>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7EBE"/>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7361"/>
    <w:rsid w:val="00F07DC1"/>
    <w:rsid w:val="00F12615"/>
    <w:rsid w:val="00F14713"/>
    <w:rsid w:val="00F17B92"/>
    <w:rsid w:val="00F211C6"/>
    <w:rsid w:val="00F21E78"/>
    <w:rsid w:val="00F22AFA"/>
    <w:rsid w:val="00F22D95"/>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2B7D"/>
    <w:rsid w:val="00FB478D"/>
    <w:rsid w:val="00FB7004"/>
    <w:rsid w:val="00FB7C50"/>
    <w:rsid w:val="00FB7E88"/>
    <w:rsid w:val="00FC2416"/>
    <w:rsid w:val="00FC3F44"/>
    <w:rsid w:val="00FC48D2"/>
    <w:rsid w:val="00FC6696"/>
    <w:rsid w:val="00FD08E9"/>
    <w:rsid w:val="00FD2A15"/>
    <w:rsid w:val="00FD4016"/>
    <w:rsid w:val="00FD4096"/>
    <w:rsid w:val="00FD4454"/>
    <w:rsid w:val="00FD5D67"/>
    <w:rsid w:val="00FD6530"/>
    <w:rsid w:val="00FD6736"/>
    <w:rsid w:val="00FD67B7"/>
    <w:rsid w:val="00FD7D8C"/>
    <w:rsid w:val="00FE379A"/>
    <w:rsid w:val="00FE601F"/>
    <w:rsid w:val="00FE606D"/>
    <w:rsid w:val="00FF07B6"/>
    <w:rsid w:val="00FF1F46"/>
    <w:rsid w:val="00FF33FF"/>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
    <w:name w:val="Unresolved Mention"/>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styleId="NormalWeb">
    <w:name w:val="Normal (Web)"/>
    <w:basedOn w:val="Normal"/>
    <w:uiPriority w:val="99"/>
    <w:semiHidden/>
    <w:unhideWhenUsed/>
    <w:rsid w:val="00B42CB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B42CB9"/>
  </w:style>
  <w:style w:type="character" w:customStyle="1" w:styleId="loader-wrapper">
    <w:name w:val="loader-wrapper"/>
    <w:basedOn w:val="DefaultParagraphFont"/>
    <w:rsid w:val="00B42CB9"/>
  </w:style>
  <w:style w:type="character" w:customStyle="1" w:styleId="sc-dnqmqq">
    <w:name w:val="sc-dnqmqq"/>
    <w:basedOn w:val="DefaultParagraphFont"/>
    <w:rsid w:val="00B42CB9"/>
  </w:style>
  <w:style w:type="paragraph" w:customStyle="1" w:styleId="1bodycopy10pt">
    <w:name w:val="1 body copy 10pt"/>
    <w:basedOn w:val="Normal"/>
    <w:link w:val="1bodycopy10ptChar"/>
    <w:qFormat/>
    <w:rsid w:val="00E37EBE"/>
    <w:pPr>
      <w:spacing w:after="120" w:line="240" w:lineRule="auto"/>
    </w:pPr>
    <w:rPr>
      <w:rFonts w:eastAsia="MS Mincho"/>
      <w:sz w:val="20"/>
      <w:szCs w:val="24"/>
      <w:lang w:val="en-US"/>
    </w:rPr>
  </w:style>
  <w:style w:type="paragraph" w:customStyle="1" w:styleId="4Bulletedcopyblue">
    <w:name w:val="4 Bulleted copy blue"/>
    <w:basedOn w:val="Normal"/>
    <w:qFormat/>
    <w:rsid w:val="00E37EBE"/>
    <w:pPr>
      <w:numPr>
        <w:numId w:val="44"/>
      </w:numPr>
      <w:spacing w:after="120" w:line="240" w:lineRule="auto"/>
    </w:pPr>
    <w:rPr>
      <w:rFonts w:eastAsia="MS Mincho" w:cs="Arial"/>
      <w:sz w:val="20"/>
      <w:szCs w:val="20"/>
      <w:lang w:val="en-US"/>
    </w:rPr>
  </w:style>
  <w:style w:type="character" w:customStyle="1" w:styleId="1bodycopy10ptChar">
    <w:name w:val="1 body copy 10pt Char"/>
    <w:link w:val="1bodycopy10pt"/>
    <w:rsid w:val="00E37EBE"/>
    <w:rPr>
      <w:rFonts w:ascii="Arial" w:eastAsia="MS Mincho" w:hAnsi="Arial" w:cs="Times New Roman"/>
      <w:sz w:val="20"/>
      <w:szCs w:val="24"/>
      <w:lang w:val="en-US"/>
    </w:rPr>
  </w:style>
  <w:style w:type="paragraph" w:styleId="TOCHeading">
    <w:name w:val="TOC Heading"/>
    <w:basedOn w:val="Heading10"/>
    <w:next w:val="Normal"/>
    <w:uiPriority w:val="39"/>
    <w:unhideWhenUsed/>
    <w:qFormat/>
    <w:rsid w:val="00E37EBE"/>
    <w:pPr>
      <w:keepNext/>
      <w:keepLines/>
      <w:numPr>
        <w:numId w:val="0"/>
      </w:numPr>
      <w:spacing w:before="240" w:after="0" w:line="259" w:lineRule="auto"/>
      <w:contextualSpacing w:val="0"/>
      <w:outlineLvl w:val="9"/>
    </w:pPr>
    <w:rPr>
      <w:rFonts w:ascii="Calibri Light" w:eastAsia="Times New Roman" w:hAnsi="Calibri Light" w:cs="Times New Roman"/>
      <w:b w:val="0"/>
      <w:color w:val="0D1C2F"/>
      <w:sz w:val="32"/>
      <w:lang w:val="en-US"/>
    </w:rPr>
  </w:style>
  <w:style w:type="paragraph" w:styleId="TOC1">
    <w:name w:val="toc 1"/>
    <w:basedOn w:val="Normal"/>
    <w:next w:val="Normal"/>
    <w:autoRedefine/>
    <w:uiPriority w:val="39"/>
    <w:unhideWhenUsed/>
    <w:rsid w:val="00E37EBE"/>
    <w:pPr>
      <w:spacing w:after="100" w:line="240" w:lineRule="auto"/>
    </w:pPr>
    <w:rPr>
      <w:rFonts w:eastAsia="MS Mincho"/>
      <w:sz w:val="20"/>
      <w:szCs w:val="24"/>
      <w:lang w:val="en-US"/>
    </w:rPr>
  </w:style>
  <w:style w:type="paragraph" w:customStyle="1" w:styleId="Caption1">
    <w:name w:val="Caption 1"/>
    <w:basedOn w:val="Normal"/>
    <w:qFormat/>
    <w:rsid w:val="00E37EBE"/>
    <w:pPr>
      <w:spacing w:before="120" w:after="120" w:line="240" w:lineRule="auto"/>
    </w:pPr>
    <w:rPr>
      <w:rFonts w:eastAsia="MS Mincho"/>
      <w:i/>
      <w:color w:val="F15F22"/>
      <w:sz w:val="20"/>
      <w:szCs w:val="24"/>
      <w:lang w:val="en-US"/>
    </w:rPr>
  </w:style>
  <w:style w:type="paragraph" w:customStyle="1" w:styleId="Subhead2">
    <w:name w:val="Subhead 2"/>
    <w:basedOn w:val="1bodycopy10pt"/>
    <w:next w:val="1bodycopy10pt"/>
    <w:link w:val="Subhead2Char"/>
    <w:qFormat/>
    <w:rsid w:val="00E37EBE"/>
    <w:pPr>
      <w:spacing w:before="240"/>
    </w:pPr>
    <w:rPr>
      <w:b/>
      <w:color w:val="12263F"/>
      <w:sz w:val="24"/>
    </w:rPr>
  </w:style>
  <w:style w:type="character" w:customStyle="1" w:styleId="Subhead2Char">
    <w:name w:val="Subhead 2 Char"/>
    <w:link w:val="Subhead2"/>
    <w:rsid w:val="00E37EBE"/>
    <w:rPr>
      <w:rFonts w:ascii="Arial" w:eastAsia="MS Mincho" w:hAnsi="Arial" w:cs="Times New Roman"/>
      <w:b/>
      <w:color w:val="12263F"/>
      <w:sz w:val="24"/>
      <w:szCs w:val="24"/>
      <w:lang w:val="en-US"/>
    </w:rPr>
  </w:style>
  <w:style w:type="paragraph" w:customStyle="1" w:styleId="1bodycopy">
    <w:name w:val="1 body copy"/>
    <w:basedOn w:val="Normal"/>
    <w:link w:val="1bodycopyChar"/>
    <w:qFormat/>
    <w:rsid w:val="00E37EBE"/>
    <w:pPr>
      <w:spacing w:after="120" w:line="240" w:lineRule="auto"/>
    </w:pPr>
    <w:rPr>
      <w:rFonts w:eastAsia="MS Mincho"/>
      <w:sz w:val="20"/>
      <w:szCs w:val="24"/>
      <w:lang w:val="en-US"/>
    </w:rPr>
  </w:style>
  <w:style w:type="character" w:customStyle="1" w:styleId="1bodycopyChar">
    <w:name w:val="1 body copy Char"/>
    <w:link w:val="1bodycopy"/>
    <w:rsid w:val="00E37EBE"/>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3732940">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8839995">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egislation.gov.uk/ukpga/2010/15/part/11/chapter/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www.legislation.gov.uk/ukpga/2010/15/content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gov.uk/government/publications/send-code-of-practice-0-to-2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si/2014/1530/contents/made" TargetMode="External"/><Relationship Id="rId5" Type="http://schemas.openxmlformats.org/officeDocument/2006/relationships/webSettings" Target="webSettings.xml"/><Relationship Id="rId15" Type="http://schemas.openxmlformats.org/officeDocument/2006/relationships/hyperlink" Target="https://www.gov.uk/government/publications/school-admissions-code--2" TargetMode="External"/><Relationship Id="rId23" Type="http://schemas.openxmlformats.org/officeDocument/2006/relationships/customXml" Target="../customXml/item4.xml"/><Relationship Id="rId10" Type="http://schemas.openxmlformats.org/officeDocument/2006/relationships/hyperlink" Target="http://www.legislation.gov.uk/ukpga/2014/6/part/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send-code-of-practice-0-to-25" TargetMode="External"/><Relationship Id="rId14" Type="http://schemas.openxmlformats.org/officeDocument/2006/relationships/hyperlink" Target="https://www.gov.uk/government/publications/governance-handbook" TargetMode="Externa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82110565AE4F46B8BA5C4AA639A603" ma:contentTypeVersion="15" ma:contentTypeDescription="Create a new document." ma:contentTypeScope="" ma:versionID="546217b596da71a9d88384e80f264398">
  <xsd:schema xmlns:xsd="http://www.w3.org/2001/XMLSchema" xmlns:xs="http://www.w3.org/2001/XMLSchema" xmlns:p="http://schemas.microsoft.com/office/2006/metadata/properties" xmlns:ns2="c55c0838-f017-46df-ae05-ea9084446e55" xmlns:ns3="575da971-703b-411e-9fe3-749b52132195" targetNamespace="http://schemas.microsoft.com/office/2006/metadata/properties" ma:root="true" ma:fieldsID="107ca30092e7bd925a86da0e64674255" ns2:_="" ns3:_="">
    <xsd:import namespace="c55c0838-f017-46df-ae05-ea9084446e55"/>
    <xsd:import namespace="575da971-703b-411e-9fe3-749b5213219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c0838-f017-46df-ae05-ea9084446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d92833-8117-4bd2-a603-05321e72092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5da971-703b-411e-9fe3-749b5213219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c99d034-c859-45c6-bc05-c6e0dda5aca8}" ma:internalName="TaxCatchAll" ma:showField="CatchAllData" ma:web="575da971-703b-411e-9fe3-749b5213219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75da971-703b-411e-9fe3-749b52132195" xsi:nil="true"/>
    <lcf76f155ced4ddcb4097134ff3c332f xmlns="c55c0838-f017-46df-ae05-ea9084446e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271444-70E2-4B8A-9C45-67BD0B8B1353}">
  <ds:schemaRefs>
    <ds:schemaRef ds:uri="http://schemas.openxmlformats.org/officeDocument/2006/bibliography"/>
  </ds:schemaRefs>
</ds:datastoreItem>
</file>

<file path=customXml/itemProps2.xml><?xml version="1.0" encoding="utf-8"?>
<ds:datastoreItem xmlns:ds="http://schemas.openxmlformats.org/officeDocument/2006/customXml" ds:itemID="{F3499F28-8E94-47E5-97CE-B9C1869055A9}"/>
</file>

<file path=customXml/itemProps3.xml><?xml version="1.0" encoding="utf-8"?>
<ds:datastoreItem xmlns:ds="http://schemas.openxmlformats.org/officeDocument/2006/customXml" ds:itemID="{CE46A856-3A81-4FE0-9F19-1355DCF5948C}"/>
</file>

<file path=customXml/itemProps4.xml><?xml version="1.0" encoding="utf-8"?>
<ds:datastoreItem xmlns:ds="http://schemas.openxmlformats.org/officeDocument/2006/customXml" ds:itemID="{C395A889-D58A-4B90-B5F6-33C978FB83DE}"/>
</file>

<file path=docProps/app.xml><?xml version="1.0" encoding="utf-8"?>
<Properties xmlns="http://schemas.openxmlformats.org/officeDocument/2006/extended-properties" xmlns:vt="http://schemas.openxmlformats.org/officeDocument/2006/docPropsVTypes">
  <Template>Policy Document 21042015</Template>
  <TotalTime>1</TotalTime>
  <Pages>1</Pages>
  <Words>4337</Words>
  <Characters>24724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DFE</cp:lastModifiedBy>
  <cp:revision>4</cp:revision>
  <dcterms:created xsi:type="dcterms:W3CDTF">2023-10-05T09:14:00Z</dcterms:created>
  <dcterms:modified xsi:type="dcterms:W3CDTF">2023-10-11T08:09:00Z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0x010100D782110565AE4F46B8BA5C4AA639A603</vt:lpwstr>
  </property>
</Properties>
</file>